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B59" w:rsidRDefault="00495B59" w:rsidP="0039733C">
      <w:pPr>
        <w:spacing w:after="0"/>
      </w:pPr>
    </w:p>
    <w:p w:rsidR="00993BD8" w:rsidRPr="00993BD8" w:rsidRDefault="001D5100" w:rsidP="00495B59">
      <w:pPr>
        <w:rPr>
          <w:rFonts w:ascii="HG丸ｺﾞｼｯｸM-PRO" w:eastAsia="HG丸ｺﾞｼｯｸM-PRO" w:hAnsi="HG丸ｺﾞｼｯｸM-PRO"/>
          <w:sz w:val="22"/>
          <w:lang w:eastAsia="ja-JP"/>
        </w:rPr>
      </w:pPr>
      <w:r>
        <w:rPr>
          <w:rFonts w:ascii="HG丸ｺﾞｼｯｸM-PRO" w:eastAsia="HG丸ｺﾞｼｯｸM-PRO" w:hAnsi="HG丸ｺﾞｼｯｸM-PRO"/>
          <w:sz w:val="22"/>
          <w:lang w:eastAsia="ja-JP"/>
        </w:rPr>
      </w:r>
      <w:r>
        <w:rPr>
          <w:rFonts w:ascii="HG丸ｺﾞｼｯｸM-PRO" w:eastAsia="HG丸ｺﾞｼｯｸM-PRO" w:hAnsi="HG丸ｺﾞｼｯｸM-PRO"/>
          <w:sz w:val="22"/>
          <w:lang w:eastAsia="ja-JP"/>
        </w:rPr>
        <w:pict>
          <v:group id="_x0000_s1132" editas="canvas" style="width:899.2pt;height:574.95pt;mso-position-horizontal-relative:char;mso-position-vertical-relative:line" coordorigin="-2245,-3696" coordsize="17984,1149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3" type="#_x0000_t75" style="position:absolute;left:-2245;top:-3696;width:17984;height:11499" o:preferrelative="f">
              <v:fill o:detectmouseclick="t"/>
              <v:path o:extrusionok="t" o:connecttype="none"/>
              <o:lock v:ext="edit" text="t"/>
            </v:shape>
            <v:shape id="_x0000_s1146" type="#_x0000_t75" style="position:absolute;left:-1012;top:-4340;width:5462;height:7837;rotation:90" filled="t" fillcolor="#b8cce4" strokecolor="#8db3e2" strokeweight="4.5pt">
              <v:imagedata r:id="rId8" o:title="" gain="93623f" blacklevel="-3932f"/>
            </v:shape>
            <v:rect id="_x0000_s1134" style="position:absolute;left:8;top:75;width:58;height:443;mso-wrap-style:none;v-text-anchor:top" filled="f" stroked="f">
              <v:textbox style="mso-next-textbox:#_x0000_s1134;mso-rotate-with-shape:t;mso-fit-shape-to-text:t" inset="0,0,0,0">
                <w:txbxContent>
                  <w:p w:rsidR="00F40F20" w:rsidRDefault="00F40F20" w:rsidP="00522984">
                    <w:r>
                      <w:rPr>
                        <w:rFonts w:ascii="Cambria Math" w:hAnsi="Cambria Math" w:cs="Cambria Math"/>
                        <w:color w:val="000000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</v:rect>
            <v:rect id="_x0000_s1137" style="position:absolute;left:4266;top:349;width:120;height:443;mso-wrap-style:none;v-text-anchor:top" filled="f" stroked="f">
              <v:textbox style="mso-next-textbox:#_x0000_s1137;mso-rotate-with-shape:t;mso-fit-shape-to-text:t" inset="0,0,0,0">
                <w:txbxContent>
                  <w:p w:rsidR="00F40F20" w:rsidRDefault="00F40F20" w:rsidP="00522984">
                    <w:r>
                      <w:rPr>
                        <w:rFonts w:ascii="HG丸ｺﾞｼｯｸM-PRO" w:eastAsia="HG丸ｺﾞｼｯｸM-PRO" w:cs="HG丸ｺﾞｼｯｸM-PRO"/>
                        <w:color w:val="000000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rect>
            <v:rect id="_x0000_s1141" style="position:absolute;left:8610;top:-492;width:3373;height:1460;v-text-anchor:top" filled="f" stroked="f">
              <v:textbox style="mso-next-textbox:#_x0000_s1141;mso-rotate-with-shape:t" inset="0,0,0,0">
                <w:txbxContent>
                  <w:p w:rsidR="00F40F20" w:rsidRDefault="00E2260C" w:rsidP="00522984">
                    <w:r>
                      <w:rPr>
                        <w:rFonts w:ascii="HG丸ｺﾞｼｯｸM-PRO" w:eastAsia="HG丸ｺﾞｼｯｸM-PRO" w:cs="HG丸ｺﾞｼｯｸM-PRO" w:hint="eastAsia"/>
                        <w:color w:val="000000"/>
                        <w:sz w:val="40"/>
                        <w:szCs w:val="40"/>
                        <w:lang w:eastAsia="ja-JP"/>
                      </w:rPr>
                      <w:t xml:space="preserve">　ご　案　内</w:t>
                    </w:r>
                  </w:p>
                </w:txbxContent>
              </v:textbox>
            </v:rect>
            <v:rect id="_x0000_s1142" style="position:absolute;left:3467;top:1263;width:58;height:443;mso-wrap-style:none;v-text-anchor:top" filled="f" stroked="f">
              <v:textbox style="mso-next-textbox:#_x0000_s1142;mso-rotate-with-shape:t;mso-fit-shape-to-text:t" inset="0,0,0,0">
                <w:txbxContent>
                  <w:p w:rsidR="00F40F20" w:rsidRDefault="00F40F20" w:rsidP="00522984">
                    <w:r>
                      <w:rPr>
                        <w:rFonts w:ascii="Cambria Math" w:hAnsi="Cambria Math" w:cs="Cambria Math"/>
                        <w:color w:val="000000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</v:rect>
            <v:group id="_x0000_s1180" style="position:absolute;left:7805;top:-2676;width:5391;height:9383" coordorigin="8360,-2188" coordsize="5391,8275">
              <v:rect id="_x0000_s1139" style="position:absolute;left:8360;top:-2188;width:4284;height:437;v-text-anchor:top" filled="f" stroked="f">
                <v:textbox style="mso-next-textbox:#_x0000_s1139;mso-rotate-with-shape:t" inset="0,0,0,0">
                  <w:txbxContent>
                    <w:p w:rsidR="00E2260C" w:rsidRDefault="00E2260C" w:rsidP="0052298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ja-JP"/>
                        </w:rPr>
                        <w:t>がんを経験した人が力を取り戻す場所</w:t>
                      </w:r>
                    </w:p>
                    <w:p w:rsidR="00F40F20" w:rsidRPr="002D672B" w:rsidRDefault="00F40F20" w:rsidP="0052298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lang w:eastAsia="ja-JP"/>
                        </w:rPr>
                      </w:pPr>
                    </w:p>
                  </w:txbxContent>
                </v:textbox>
              </v:rect>
              <v:rect id="_x0000_s1140" style="position:absolute;left:8857;top:-1751;width:3223;height:2184;v-text-anchor:top" filled="f" stroked="f">
                <v:textbox style="mso-next-textbox:#_x0000_s1140;mso-rotate-with-shape:t" inset="0,0,0,0">
                  <w:txbxContent>
                    <w:p w:rsidR="00E2260C" w:rsidRDefault="00E2260C" w:rsidP="00522984">
                      <w:pPr>
                        <w:jc w:val="center"/>
                        <w:rPr>
                          <w:rFonts w:ascii="HG丸ｺﾞｼｯｸM-PRO" w:eastAsia="HG丸ｺﾞｼｯｸM-PRO" w:cs="HG丸ｺﾞｼｯｸM-PRO"/>
                          <w:b/>
                          <w:bCs/>
                          <w:color w:val="000000"/>
                          <w:w w:val="150"/>
                          <w:sz w:val="52"/>
                          <w:szCs w:val="40"/>
                          <w:lang w:eastAsia="ja-JP"/>
                        </w:rPr>
                      </w:pPr>
                      <w:r w:rsidRPr="00E2260C">
                        <w:rPr>
                          <w:rFonts w:ascii="HG丸ｺﾞｼｯｸM-PRO" w:eastAsia="HG丸ｺﾞｼｯｸM-PRO" w:cs="HG丸ｺﾞｼｯｸM-PRO" w:hint="eastAsia"/>
                          <w:b/>
                          <w:bCs/>
                          <w:color w:val="000000"/>
                          <w:w w:val="150"/>
                          <w:sz w:val="22"/>
                          <w:szCs w:val="40"/>
                          <w:lang w:eastAsia="ja-JP"/>
                        </w:rPr>
                        <w:t>ピアプレイス</w:t>
                      </w:r>
                    </w:p>
                    <w:p w:rsidR="00F40F20" w:rsidRPr="005F1FBF" w:rsidRDefault="00F40F20" w:rsidP="00522984">
                      <w:pPr>
                        <w:jc w:val="center"/>
                        <w:rPr>
                          <w:w w:val="150"/>
                        </w:rPr>
                      </w:pPr>
                      <w:r w:rsidRPr="005F1FBF">
                        <w:rPr>
                          <w:rFonts w:ascii="HG丸ｺﾞｼｯｸM-PRO" w:eastAsia="HG丸ｺﾞｼｯｸM-PRO" w:cs="HG丸ｺﾞｼｯｸM-PRO"/>
                          <w:b/>
                          <w:bCs/>
                          <w:color w:val="000000"/>
                          <w:w w:val="150"/>
                          <w:sz w:val="52"/>
                          <w:szCs w:val="40"/>
                          <w:lang w:eastAsia="ja-JP"/>
                        </w:rPr>
                        <w:ruby>
                          <w:rubyPr>
                            <w:rubyAlign w:val="center"/>
                            <w:hps w:val="21"/>
                            <w:hpsRaise w:val="50"/>
                            <w:hpsBaseText w:val="52"/>
                            <w:lid w:val="ja-JP"/>
                          </w:rubyPr>
                          <w:rt>
                            <w:r w:rsidR="00F40F20" w:rsidRPr="005F1FBF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000000"/>
                                <w:w w:val="150"/>
                                <w:sz w:val="21"/>
                                <w:szCs w:val="40"/>
                                <w:lang w:eastAsia="ja-JP"/>
                              </w:rPr>
                              <w:t>だん</w:t>
                            </w:r>
                          </w:rt>
                          <w:rubyBase>
                            <w:r w:rsidR="00F40F20" w:rsidRPr="005F1FBF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bCs/>
                                <w:color w:val="000000"/>
                                <w:w w:val="150"/>
                                <w:sz w:val="52"/>
                                <w:szCs w:val="40"/>
                                <w:lang w:eastAsia="ja-JP"/>
                              </w:rPr>
                              <w:t>暖</w:t>
                            </w:r>
                          </w:rubyBase>
                        </w:ruby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3" type="#_x0000_t202" style="position:absolute;left:10303;top:1465;width:3448;height:4622" stroked="f" strokecolor="#5f497a" strokeweight="12pt">
                <v:textbox style="mso-next-textbox:#_x0000_s1143" inset="5.85pt,.7pt,5.85pt,.7pt">
                  <w:txbxContent>
                    <w:p w:rsidR="00F40F20" w:rsidRPr="00AD43C7" w:rsidRDefault="00AD43C7" w:rsidP="00522984">
                      <w:pPr>
                        <w:ind w:left="840" w:hangingChars="300" w:hanging="840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32"/>
                          <w:lang w:eastAsia="ja-JP"/>
                        </w:rPr>
                      </w:pPr>
                      <w:r w:rsidRPr="00AD43C7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  <w:lang w:eastAsia="ja-JP"/>
                        </w:rPr>
                        <w:t>ＯＰＥＮ</w:t>
                      </w:r>
                    </w:p>
                    <w:p w:rsidR="00AD43C7" w:rsidRDefault="00F40F20" w:rsidP="00522984">
                      <w:pPr>
                        <w:ind w:left="960" w:hangingChars="300" w:hanging="960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  <w:lang w:eastAsia="ja-JP"/>
                        </w:rPr>
                      </w:pPr>
                      <w:r w:rsidRPr="00AD43C7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:lang w:eastAsia="ja-JP"/>
                        </w:rPr>
                        <w:t>毎月</w:t>
                      </w:r>
                      <w:r w:rsidR="00AD43C7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:lang w:eastAsia="ja-JP"/>
                        </w:rPr>
                        <w:t xml:space="preserve">　第３</w:t>
                      </w:r>
                      <w:r w:rsidRPr="00AD43C7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:lang w:eastAsia="ja-JP"/>
                        </w:rPr>
                        <w:t xml:space="preserve">土曜日　</w:t>
                      </w:r>
                    </w:p>
                    <w:p w:rsidR="00F40F20" w:rsidRPr="00AD43C7" w:rsidRDefault="00F40F20" w:rsidP="00522984">
                      <w:pPr>
                        <w:ind w:leftChars="300" w:left="540" w:firstLineChars="200" w:firstLine="640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  <w:lang w:eastAsia="ja-JP"/>
                        </w:rPr>
                      </w:pPr>
                      <w:r w:rsidRPr="00AD43C7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:lang w:eastAsia="ja-JP"/>
                        </w:rPr>
                        <w:t>１１～１５時</w:t>
                      </w:r>
                    </w:p>
                    <w:p w:rsidR="00F40F20" w:rsidRDefault="00F40F20" w:rsidP="00522984">
                      <w:pPr>
                        <w:ind w:left="540" w:hangingChars="300" w:hanging="540"/>
                        <w:rPr>
                          <w:rFonts w:ascii="HG創英角ﾎﾟｯﾌﾟ体" w:eastAsia="HG創英角ﾎﾟｯﾌﾟ体" w:hAnsi="HG創英角ﾎﾟｯﾌﾟ体"/>
                          <w:lang w:eastAsia="ja-JP"/>
                        </w:rPr>
                      </w:pPr>
                    </w:p>
                    <w:p w:rsidR="00F40F20" w:rsidRDefault="00F40F20" w:rsidP="00522984">
                      <w:pPr>
                        <w:ind w:left="540" w:hangingChars="300" w:hanging="540"/>
                        <w:rPr>
                          <w:rFonts w:ascii="HG創英角ﾎﾟｯﾌﾟ体" w:eastAsia="HG創英角ﾎﾟｯﾌﾟ体" w:hAnsi="HG創英角ﾎﾟｯﾌﾟ体"/>
                          <w:lang w:eastAsia="ja-JP"/>
                        </w:rPr>
                      </w:pPr>
                    </w:p>
                    <w:p w:rsidR="00F40F20" w:rsidRPr="00D70F7C" w:rsidRDefault="00F40F20" w:rsidP="00522984">
                      <w:pPr>
                        <w:ind w:left="540" w:hangingChars="300" w:hanging="540"/>
                        <w:rPr>
                          <w:rFonts w:ascii="HG創英角ﾎﾟｯﾌﾟ体" w:eastAsia="HG創英角ﾎﾟｯﾌﾟ体" w:hAnsi="HG創英角ﾎﾟｯﾌﾟ体"/>
                          <w:lang w:eastAsia="ja-JP"/>
                        </w:rPr>
                      </w:pPr>
                      <w:r w:rsidRPr="00D70F7C">
                        <w:rPr>
                          <w:rFonts w:ascii="HG創英角ﾎﾟｯﾌﾟ体" w:eastAsia="HG創英角ﾎﾟｯﾌﾟ体" w:hAnsi="HG創英角ﾎﾟｯﾌﾟ体" w:hint="eastAsia"/>
                          <w:lang w:eastAsia="ja-JP"/>
                        </w:rPr>
                        <w:t>ホームページ</w:t>
                      </w:r>
                      <w:r w:rsidR="00CC7517">
                        <w:rPr>
                          <w:rFonts w:ascii="HG創英角ﾎﾟｯﾌﾟ体" w:eastAsia="HG創英角ﾎﾟｯﾌﾟ体" w:hAnsi="HG創英角ﾎﾟｯﾌﾟ体" w:hint="eastAsia"/>
                          <w:lang w:eastAsia="ja-JP"/>
                        </w:rPr>
                        <w:t>もご覧ください</w:t>
                      </w:r>
                    </w:p>
                    <w:p w:rsidR="00F40F20" w:rsidRDefault="00F40F20" w:rsidP="00522984">
                      <w:pPr>
                        <w:ind w:left="720" w:hangingChars="300" w:hanging="720"/>
                        <w:rPr>
                          <w:rFonts w:ascii="HGS創英角ﾎﾟｯﾌﾟ体" w:eastAsia="HGS創英角ﾎﾟｯﾌﾟ体" w:hAnsi="HGS創英角ﾎﾟｯﾌﾟ体"/>
                          <w:color w:val="5F497A"/>
                          <w:sz w:val="21"/>
                          <w:lang w:eastAsia="ja-JP"/>
                        </w:rPr>
                      </w:pPr>
                      <w:r w:rsidRPr="0089697D">
                        <w:rPr>
                          <w:rFonts w:ascii="HGS創英角ﾎﾟｯﾌﾟ体" w:eastAsia="HGS創英角ﾎﾟｯﾌﾟ体" w:hAnsi="HGS創英角ﾎﾟｯﾌﾟ体"/>
                          <w:color w:val="5F497A"/>
                          <w:sz w:val="24"/>
                          <w:lang w:eastAsia="ja-JP"/>
                        </w:rPr>
                        <w:t>http://www.ahh-npo.org</w:t>
                      </w:r>
                      <w:r w:rsidRPr="00D70F7C">
                        <w:rPr>
                          <w:rFonts w:ascii="HGS創英角ﾎﾟｯﾌﾟ体" w:eastAsia="HGS創英角ﾎﾟｯﾌﾟ体" w:hAnsi="HGS創英角ﾎﾟｯﾌﾟ体"/>
                          <w:color w:val="5F497A"/>
                          <w:sz w:val="21"/>
                          <w:lang w:eastAsia="ja-JP"/>
                        </w:rPr>
                        <w:t>/</w:t>
                      </w:r>
                    </w:p>
                    <w:p w:rsidR="00F40F20" w:rsidRDefault="00F40F20" w:rsidP="00522984">
                      <w:pPr>
                        <w:ind w:left="630" w:hangingChars="300" w:hanging="630"/>
                        <w:rPr>
                          <w:rFonts w:ascii="HGS創英角ﾎﾟｯﾌﾟ体" w:eastAsia="HGS創英角ﾎﾟｯﾌﾟ体" w:hAnsi="HGS創英角ﾎﾟｯﾌﾟ体"/>
                          <w:color w:val="5F497A"/>
                          <w:sz w:val="21"/>
                          <w:lang w:eastAsia="ja-JP"/>
                        </w:rPr>
                      </w:pPr>
                    </w:p>
                    <w:p w:rsidR="00F40F20" w:rsidRDefault="00F40F20" w:rsidP="00522984">
                      <w:pPr>
                        <w:ind w:left="630" w:hangingChars="300" w:hanging="630"/>
                        <w:rPr>
                          <w:rFonts w:ascii="HGS創英角ﾎﾟｯﾌﾟ体" w:eastAsia="HGS創英角ﾎﾟｯﾌﾟ体" w:hAnsi="HGS創英角ﾎﾟｯﾌﾟ体"/>
                          <w:color w:val="5F497A"/>
                          <w:sz w:val="21"/>
                          <w:lang w:eastAsia="ja-JP"/>
                        </w:rPr>
                      </w:pPr>
                    </w:p>
                    <w:p w:rsidR="00F40F20" w:rsidRDefault="00F40F20" w:rsidP="00522984">
                      <w:pPr>
                        <w:ind w:left="630" w:hangingChars="300" w:hanging="630"/>
                        <w:rPr>
                          <w:rFonts w:ascii="HGS創英角ﾎﾟｯﾌﾟ体" w:eastAsia="HGS創英角ﾎﾟｯﾌﾟ体" w:hAnsi="HGS創英角ﾎﾟｯﾌﾟ体"/>
                          <w:color w:val="5F497A"/>
                          <w:sz w:val="21"/>
                          <w:lang w:eastAsia="ja-JP"/>
                        </w:rPr>
                      </w:pPr>
                    </w:p>
                    <w:p w:rsidR="00F40F20" w:rsidRPr="005F57BF" w:rsidRDefault="00F40F20" w:rsidP="00522984">
                      <w:pPr>
                        <w:ind w:left="660" w:hangingChars="300" w:hanging="660"/>
                        <w:rPr>
                          <w:color w:val="5F497A"/>
                          <w:sz w:val="22"/>
                          <w:lang w:eastAsia="ja-JP"/>
                        </w:rPr>
                      </w:pPr>
                    </w:p>
                  </w:txbxContent>
                </v:textbox>
              </v:shape>
            </v:group>
            <v:shape id="_x0000_s1144" type="#_x0000_t202" style="position:absolute;left:6790;top:3469;width:2623;height:3055" filled="f" fillcolor="#c0504d" stroked="f">
              <v:textbox style="layout-flow:vertical-ideographic;mso-next-textbox:#_x0000_s1144" inset="5.85pt,.7pt,5.85pt,.7pt">
                <w:txbxContent>
                  <w:p w:rsidR="00F40F20" w:rsidRDefault="001D5100" w:rsidP="00522984">
                    <w:r>
                      <w:rPr>
                        <w:rFonts w:ascii="HG丸ｺﾞｼｯｸM-PRO" w:eastAsia="HG丸ｺﾞｼｯｸM-PRO" w:hAnsi="HG丸ｺﾞｼｯｸM-PRO"/>
                        <w:sz w:val="22"/>
                        <w:lang w:eastAsia="ja-JP"/>
                      </w:rPr>
                      <w:pict>
                        <v:shape id="_x0000_i1026" type="#_x0000_t75" style="width:112.8pt;height:132pt">
                          <v:imagedata r:id="rId9" o:title=""/>
                        </v:shape>
                      </w:pict>
                    </w:r>
                  </w:p>
                </w:txbxContent>
              </v:textbox>
            </v:shape>
            <v:shape id="_x0000_s1145" type="#_x0000_t202" style="position:absolute;left:-1767;top:2310;width:7621;height:5202" fillcolor="#f2f2f2" stroked="f">
              <v:textbox style="mso-next-textbox:#_x0000_s1145" inset="5.85pt,.7pt,5.85pt,.7pt">
                <w:txbxContent>
                  <w:p w:rsidR="00F40F20" w:rsidRDefault="00F40F20" w:rsidP="00522984">
                    <w:pPr>
                      <w:spacing w:line="240" w:lineRule="auto"/>
                      <w:rPr>
                        <w:rFonts w:ascii="HGS創英角ﾎﾟｯﾌﾟ体" w:eastAsia="HGS創英角ﾎﾟｯﾌﾟ体" w:hAnsi="HGS創英角ﾎﾟｯﾌﾟ体"/>
                        <w:sz w:val="32"/>
                        <w:lang w:eastAsia="ja-JP"/>
                      </w:rPr>
                    </w:pPr>
                    <w:r>
                      <w:rPr>
                        <w:rFonts w:hint="eastAsia"/>
                        <w:lang w:eastAsia="ja-JP"/>
                      </w:rPr>
                      <w:t xml:space="preserve">　</w:t>
                    </w:r>
                    <w:r w:rsidRPr="00974371">
                      <w:rPr>
                        <w:rFonts w:ascii="HGS創英角ﾎﾟｯﾌﾟ体" w:eastAsia="HGS創英角ﾎﾟｯﾌﾟ体" w:hAnsi="HGS創英角ﾎﾟｯﾌﾟ体" w:hint="eastAsia"/>
                        <w:sz w:val="20"/>
                        <w:lang w:eastAsia="ja-JP"/>
                      </w:rPr>
                      <w:t>会場</w:t>
                    </w:r>
                    <w:r>
                      <w:rPr>
                        <w:rFonts w:hint="eastAsia"/>
                        <w:lang w:eastAsia="ja-JP"/>
                      </w:rPr>
                      <w:t xml:space="preserve">　</w:t>
                    </w:r>
                    <w:r w:rsidRPr="0095279D">
                      <w:rPr>
                        <w:rFonts w:ascii="HGS創英角ﾎﾟｯﾌﾟ体" w:eastAsia="HGS創英角ﾎﾟｯﾌﾟ体" w:hAnsi="HGS創英角ﾎﾟｯﾌﾟ体" w:hint="eastAsia"/>
                        <w:sz w:val="32"/>
                        <w:lang w:eastAsia="ja-JP"/>
                      </w:rPr>
                      <w:t>サニーハウス</w:t>
                    </w:r>
                  </w:p>
                  <w:p w:rsidR="00F40F20" w:rsidRDefault="001D5100" w:rsidP="00522984">
                    <w:pPr>
                      <w:spacing w:line="240" w:lineRule="auto"/>
                      <w:rPr>
                        <w:lang w:eastAsia="ja-JP"/>
                      </w:rPr>
                    </w:pPr>
                    <w:r>
                      <w:rPr>
                        <w:lang w:eastAsia="ja-JP"/>
                      </w:rPr>
                      <w:pict>
                        <v:shape id="_x0000_i1027" type="#_x0000_t75" style="width:340.8pt;height:174.6pt">
                          <v:imagedata r:id="rId10" o:title=""/>
                        </v:shape>
                      </w:pict>
                    </w:r>
                  </w:p>
                  <w:p w:rsidR="00F40F20" w:rsidRPr="0039733C" w:rsidRDefault="00F40F20" w:rsidP="00522984">
                    <w:pPr>
                      <w:spacing w:line="240" w:lineRule="auto"/>
                      <w:rPr>
                        <w:rFonts w:ascii="HGS創英角ﾎﾟｯﾌﾟ体" w:eastAsia="HGS創英角ﾎﾟｯﾌﾟ体" w:hAnsi="HGS創英角ﾎﾟｯﾌﾟ体"/>
                        <w:w w:val="150"/>
                        <w:sz w:val="28"/>
                        <w:lang w:eastAsia="ja-JP"/>
                      </w:rPr>
                    </w:pPr>
                    <w:r w:rsidRPr="00002D14">
                      <w:rPr>
                        <w:rFonts w:ascii="HGS創英角ﾎﾟｯﾌﾟ体" w:eastAsia="HGS創英角ﾎﾟｯﾌﾟ体" w:hAnsi="HGS創英角ﾎﾟｯﾌﾟ体" w:hint="eastAsia"/>
                        <w:w w:val="150"/>
                        <w:sz w:val="24"/>
                        <w:lang w:eastAsia="ja-JP"/>
                      </w:rPr>
                      <w:t xml:space="preserve">住所　</w:t>
                    </w:r>
                    <w:r w:rsidR="00C33F40">
                      <w:rPr>
                        <w:rFonts w:ascii="HGS創英角ﾎﾟｯﾌﾟ体" w:eastAsia="HGS創英角ﾎﾟｯﾌﾟ体" w:hAnsi="HGS創英角ﾎﾟｯﾌﾟ体" w:hint="eastAsia"/>
                        <w:w w:val="150"/>
                        <w:sz w:val="24"/>
                        <w:lang w:eastAsia="ja-JP"/>
                      </w:rPr>
                      <w:t>徳島県小松島市大林町字森ノ本</w:t>
                    </w:r>
                    <w:r w:rsidR="005E7D61">
                      <w:rPr>
                        <w:rFonts w:ascii="HGS創英角ﾎﾟｯﾌﾟ体" w:eastAsia="HGS創英角ﾎﾟｯﾌﾟ体" w:hAnsi="HGS創英角ﾎﾟｯﾌﾟ体" w:hint="eastAsia"/>
                        <w:w w:val="150"/>
                        <w:sz w:val="24"/>
                        <w:lang w:eastAsia="ja-JP"/>
                      </w:rPr>
                      <w:t>19-1</w:t>
                    </w:r>
                  </w:p>
                  <w:p w:rsidR="00F40F20" w:rsidRPr="00002D14" w:rsidRDefault="00F40F20" w:rsidP="00522984">
                    <w:pPr>
                      <w:spacing w:line="240" w:lineRule="auto"/>
                      <w:rPr>
                        <w:sz w:val="16"/>
                        <w:lang w:eastAsia="ja-JP"/>
                      </w:rPr>
                    </w:pPr>
                    <w:r w:rsidRPr="00002D14">
                      <w:rPr>
                        <w:rFonts w:ascii="HGS創英角ﾎﾟｯﾌﾟ体" w:eastAsia="HGS創英角ﾎﾟｯﾌﾟ体" w:hAnsi="HGS創英角ﾎﾟｯﾌﾟ体" w:hint="eastAsia"/>
                        <w:w w:val="150"/>
                        <w:sz w:val="22"/>
                        <w:lang w:eastAsia="ja-JP"/>
                      </w:rPr>
                      <w:t>（県道</w:t>
                    </w:r>
                    <w:r w:rsidR="00557975">
                      <w:rPr>
                        <w:rFonts w:ascii="HGS創英角ﾎﾟｯﾌﾟ体" w:eastAsia="HGS創英角ﾎﾟｯﾌﾟ体" w:hAnsi="HGS創英角ﾎﾟｯﾌﾟ体" w:hint="eastAsia"/>
                        <w:w w:val="150"/>
                        <w:sz w:val="22"/>
                        <w:lang w:eastAsia="ja-JP"/>
                      </w:rPr>
                      <w:t>55</w:t>
                    </w:r>
                    <w:r w:rsidRPr="00002D14">
                      <w:rPr>
                        <w:rFonts w:ascii="HGS創英角ﾎﾟｯﾌﾟ体" w:eastAsia="HGS創英角ﾎﾟｯﾌﾟ体" w:hAnsi="HGS創英角ﾎﾟｯﾌﾟ体" w:hint="eastAsia"/>
                        <w:w w:val="150"/>
                        <w:sz w:val="22"/>
                        <w:lang w:eastAsia="ja-JP"/>
                      </w:rPr>
                      <w:t>号バイパス沿い　もみじや隣</w:t>
                    </w:r>
                    <w:r w:rsidRPr="00002D14">
                      <w:rPr>
                        <w:rFonts w:ascii="HGS創英角ﾎﾟｯﾌﾟ体" w:eastAsia="HGS創英角ﾎﾟｯﾌﾟ体" w:hAnsi="HGS創英角ﾎﾟｯﾌﾟ体" w:hint="eastAsia"/>
                        <w:sz w:val="22"/>
                        <w:lang w:eastAsia="ja-JP"/>
                      </w:rPr>
                      <w:t>）</w:t>
                    </w:r>
                  </w:p>
                </w:txbxContent>
              </v:textbox>
            </v:shape>
            <v:rect id="_x0000_s1079" style="position:absolute;left:6790;top:-2859;width:6602;height:9566;rotation:-180;flip:y;mso-position-horizontal-relative:page;mso-position-vertical-relative:page" o:allowincell="f" filled="f" fillcolor="#17365d" strokecolor="#c0504d" strokeweight="5pt"/>
            <v:shape id="_x0000_s1150" type="#_x0000_t202" style="position:absolute;left:2504;top:1526;width:1762;height:322" filled="f" fillcolor="#c0504d" stroked="f">
              <v:textbox style="mso-next-textbox:#_x0000_s1150" inset="5.85pt,.7pt,5.85pt,.7pt">
                <w:txbxContent>
                  <w:p w:rsidR="003D2668" w:rsidRPr="003D2668" w:rsidRDefault="003D2668" w:rsidP="003D2668">
                    <w:pPr>
                      <w:rPr>
                        <w:rFonts w:ascii="ＭＳ ゴシック" w:eastAsia="ＭＳ ゴシック" w:hAnsi="ＭＳ ゴシック"/>
                        <w:b/>
                        <w:lang w:eastAsia="ja-JP"/>
                      </w:rPr>
                    </w:pPr>
                    <w:r w:rsidRPr="003D2668">
                      <w:rPr>
                        <w:rFonts w:ascii="ＭＳ ゴシック" w:eastAsia="ＭＳ ゴシック" w:hAnsi="ＭＳ ゴシック" w:hint="eastAsia"/>
                        <w:b/>
                        <w:sz w:val="20"/>
                        <w:lang w:eastAsia="ja-JP"/>
                      </w:rPr>
                      <w:t>アワーリカー</w:t>
                    </w:r>
                  </w:p>
                  <w:p w:rsidR="00557975" w:rsidRPr="00557975" w:rsidRDefault="00557975" w:rsidP="00522984">
                    <w:pPr>
                      <w:rPr>
                        <w:b/>
                        <w:lang w:eastAsia="ja-JP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2" type="#_x0000_t32" style="position:absolute;left:-2199;top:-420;width:1;height:1" o:connectortype="straight" stroked="f"/>
            <v:shape id="_x0000_s1153" type="#_x0000_t32" style="position:absolute;left:-2199;top:-420;width:1;height:1" o:connectortype="straight" stroked="f"/>
            <v:shape id="_x0000_s1154" type="#_x0000_t32" style="position:absolute;left:-525;top:-809;width:1137;height:1" o:connectortype="straight" strokeweight="1.5pt"/>
            <v:shape id="_x0000_s1155" type="#_x0000_t32" style="position:absolute;left:1719;top:-3152;width:1;height:1" o:connectortype="straight" strokeweight="1.5pt"/>
            <v:shape id="_x0000_s1157" type="#_x0000_t32" style="position:absolute;left:-525;top:-668;width:1137;height:1" o:connectortype="straight" strokeweight="1.5pt"/>
            <v:shape id="_x0000_s1160" type="#_x0000_t32" style="position:absolute;left:1719;top:-3152;width:1;height:1" o:connectortype="straight" stroked="f"/>
            <v:shape id="_x0000_s1161" type="#_x0000_t32" style="position:absolute;left:2935;top:-667;width:1137;height:1" o:connectortype="straight" strokeweight="1.5pt"/>
            <v:shape id="_x0000_s1162" type="#_x0000_t32" style="position:absolute;left:1719;top:-3152;width:1;height:1" o:connectortype="straight" strokeweight="1.5pt"/>
            <v:shape id="_x0000_s1163" type="#_x0000_t32" style="position:absolute;left:2388;top:-966;width:1137;height:1" o:connectortype="straight" strokeweight="1.5pt"/>
            <v:group id="_x0000_s1176" style="position:absolute;left:1835;top:-1143;width:3421;height:1699" coordorigin="3115,-667" coordsize="3421,1601">
              <v:group id="_x0000_s1174" style="position:absolute;left:3115;top:275;width:714;height:659" coordorigin="3035,68" coordsize="714,85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58" type="#_x0000_t5" style="position:absolute;left:3076;top:244;width:850;height:497;rotation:90" fillcolor="#f66718" stroked="f">
                  <v:textbox inset="5.85pt,.7pt,5.85pt,.7pt"/>
                </v:shape>
                <v:rect id="_x0000_s1159" style="position:absolute;left:2891;top:403;width:533;height:246;rotation:90" fillcolor="#f66718" stroked="f">
                  <v:textbox inset="5.85pt,.7pt,5.85pt,.7pt"/>
                </v:rect>
              </v:group>
              <v:shape id="_x0000_s1167" type="#_x0000_t202" style="position:absolute;left:3115;top:-667;width:3421;height:849" stroked="f">
                <v:textbox style="mso-next-textbox:#_x0000_s1167" inset="5.85pt,.7pt,5.85pt,.7pt">
                  <w:txbxContent>
                    <w:p w:rsidR="00522984" w:rsidRPr="00522984" w:rsidRDefault="00522984" w:rsidP="00522984">
                      <w:pPr>
                        <w:spacing w:line="120" w:lineRule="atLeast"/>
                        <w:rPr>
                          <w:rFonts w:ascii="Arial Black" w:eastAsia="HGPｺﾞｼｯｸE" w:hAnsi="Arial Black"/>
                          <w:b/>
                          <w:w w:val="150"/>
                          <w:sz w:val="14"/>
                          <w:lang w:eastAsia="ja-JP"/>
                        </w:rPr>
                      </w:pPr>
                      <w:r w:rsidRPr="00522984">
                        <w:rPr>
                          <w:rFonts w:ascii="Arial Black" w:eastAsia="HGPｺﾞｼｯｸE" w:hAnsi="Arial Black"/>
                          <w:b/>
                          <w:w w:val="150"/>
                          <w:sz w:val="14"/>
                          <w:lang w:eastAsia="ja-JP"/>
                        </w:rPr>
                        <w:t>ディオ</w:t>
                      </w:r>
                    </w:p>
                    <w:p w:rsidR="00522984" w:rsidRPr="00522984" w:rsidRDefault="00522984" w:rsidP="00522984">
                      <w:pPr>
                        <w:spacing w:line="120" w:lineRule="atLeast"/>
                        <w:rPr>
                          <w:rFonts w:ascii="Arial Black" w:eastAsia="HGPｺﾞｼｯｸE" w:hAnsi="Arial Black"/>
                          <w:b/>
                          <w:w w:val="150"/>
                          <w:sz w:val="14"/>
                          <w:lang w:eastAsia="ja-JP"/>
                        </w:rPr>
                      </w:pPr>
                      <w:r w:rsidRPr="00522984">
                        <w:rPr>
                          <w:rFonts w:ascii="Arial Black" w:eastAsia="HGPｺﾞｼｯｸE" w:hAnsi="Arial Black"/>
                          <w:b/>
                          <w:w w:val="150"/>
                          <w:sz w:val="14"/>
                          <w:lang w:eastAsia="ja-JP"/>
                        </w:rPr>
                        <w:t>ＣＯＣＯ壱番</w:t>
                      </w:r>
                    </w:p>
                    <w:p w:rsidR="00522984" w:rsidRPr="00522984" w:rsidRDefault="00522984" w:rsidP="00522984">
                      <w:pPr>
                        <w:spacing w:line="120" w:lineRule="atLeast"/>
                        <w:rPr>
                          <w:b/>
                          <w:w w:val="150"/>
                          <w:sz w:val="16"/>
                          <w:lang w:eastAsia="ja-JP"/>
                        </w:rPr>
                      </w:pPr>
                      <w:r w:rsidRPr="00522984">
                        <w:rPr>
                          <w:rFonts w:ascii="Arial Black" w:eastAsia="HGPｺﾞｼｯｸE" w:hAnsi="Arial Black"/>
                          <w:b/>
                          <w:w w:val="150"/>
                          <w:sz w:val="14"/>
                          <w:lang w:eastAsia="ja-JP"/>
                        </w:rPr>
                        <w:t>もみじや</w:t>
                      </w:r>
                    </w:p>
                    <w:p w:rsidR="00522984" w:rsidRPr="00545BC4" w:rsidRDefault="00522984" w:rsidP="00522984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w w:val="200"/>
                          <w:lang w:eastAsia="ja-JP"/>
                        </w:rPr>
                      </w:pPr>
                      <w:r w:rsidRPr="00545BC4">
                        <w:rPr>
                          <w:rFonts w:ascii="HGP創英角ﾎﾟｯﾌﾟ体" w:eastAsia="HGP創英角ﾎﾟｯﾌﾟ体" w:hAnsi="HGP創英角ﾎﾟｯﾌﾟ体" w:hint="eastAsia"/>
                          <w:w w:val="200"/>
                          <w:lang w:eastAsia="ja-JP"/>
                        </w:rPr>
                        <w:t>←ここ</w:t>
                      </w:r>
                    </w:p>
                  </w:txbxContent>
                </v:textbox>
              </v:shape>
            </v:group>
            <v:shape id="_x0000_s1168" type="#_x0000_t202" style="position:absolute;left:2669;top:-196;width:2968;height:1164" stroked="f">
              <v:textbox style="mso-next-textbox:#_x0000_s1168" inset="5.85pt,.7pt,5.85pt,.7pt">
                <w:txbxContent>
                  <w:p w:rsidR="00522984" w:rsidRDefault="00522984">
                    <w:pPr>
                      <w:rPr>
                        <w:rFonts w:ascii="MS UI Gothic" w:eastAsia="MS UI Gothic" w:hAnsi="MS UI Gothic"/>
                        <w:b/>
                        <w:lang w:eastAsia="ja-JP"/>
                      </w:rPr>
                    </w:pPr>
                    <w:r w:rsidRPr="00522984">
                      <w:rPr>
                        <w:rFonts w:ascii="HGP創英角ﾎﾟｯﾌﾟ体" w:eastAsia="HGP創英角ﾎﾟｯﾌﾟ体" w:hAnsi="HGP創英角ﾎﾟｯﾌﾟ体" w:hint="eastAsia"/>
                        <w:b/>
                        <w:sz w:val="36"/>
                        <w:lang w:eastAsia="ja-JP"/>
                      </w:rPr>
                      <w:t>←</w:t>
                    </w:r>
                    <w:r w:rsidRPr="005C63D7">
                      <w:rPr>
                        <w:rFonts w:ascii="MS UI Gothic" w:eastAsia="MS UI Gothic" w:hAnsi="MS UI Gothic" w:hint="eastAsia"/>
                        <w:b/>
                        <w:sz w:val="24"/>
                        <w:lang w:eastAsia="ja-JP"/>
                      </w:rPr>
                      <w:t>「もみじや」過ぎて</w:t>
                    </w:r>
                    <w:r w:rsidRPr="005C63D7">
                      <w:rPr>
                        <w:rFonts w:ascii="HGP創英角ﾎﾟｯﾌﾟ体" w:eastAsia="HGP創英角ﾎﾟｯﾌﾟ体" w:hAnsi="HGP創英角ﾎﾟｯﾌﾟ体" w:hint="eastAsia"/>
                        <w:b/>
                        <w:sz w:val="24"/>
                        <w:lang w:eastAsia="ja-JP"/>
                      </w:rPr>
                      <w:t>すぐ！</w:t>
                    </w:r>
                  </w:p>
                  <w:p w:rsidR="003D2668" w:rsidRDefault="003D2668">
                    <w:pPr>
                      <w:rPr>
                        <w:rFonts w:ascii="MS UI Gothic" w:eastAsia="MS UI Gothic" w:hAnsi="MS UI Gothic"/>
                        <w:b/>
                        <w:lang w:eastAsia="ja-JP"/>
                      </w:rPr>
                    </w:pPr>
                  </w:p>
                  <w:p w:rsidR="003D2668" w:rsidRDefault="003D2668">
                    <w:pPr>
                      <w:rPr>
                        <w:b/>
                        <w:lang w:eastAsia="ja-JP"/>
                      </w:rPr>
                    </w:pPr>
                  </w:p>
                  <w:p w:rsidR="003D2668" w:rsidRDefault="003D2668">
                    <w:pPr>
                      <w:rPr>
                        <w:rFonts w:ascii="MS UI Gothic" w:eastAsia="MS UI Gothic" w:hAnsi="MS UI Gothic"/>
                        <w:b/>
                        <w:lang w:eastAsia="ja-JP"/>
                      </w:rPr>
                    </w:pPr>
                    <w:r w:rsidRPr="00557975">
                      <w:rPr>
                        <w:rFonts w:hint="eastAsia"/>
                        <w:b/>
                        <w:lang w:eastAsia="ja-JP"/>
                      </w:rPr>
                      <w:t>アワーリカー</w:t>
                    </w:r>
                  </w:p>
                  <w:p w:rsidR="003D2668" w:rsidRPr="00522984" w:rsidRDefault="003D2668">
                    <w:pPr>
                      <w:rPr>
                        <w:rFonts w:ascii="MS UI Gothic" w:eastAsia="MS UI Gothic" w:hAnsi="MS UI Gothic"/>
                        <w:b/>
                        <w:lang w:eastAsia="ja-JP"/>
                      </w:rPr>
                    </w:pPr>
                  </w:p>
                </w:txbxContent>
              </v:textbox>
            </v:shape>
            <v:shape id="_x0000_s1173" type="#_x0000_t202" style="position:absolute;left:1814;top:-425;width:1121;height:322" fillcolor="#272727" stroked="f">
              <v:textbox style="mso-next-textbox:#_x0000_s1173" inset="5.85pt,.7pt,5.85pt,.7pt">
                <w:txbxContent>
                  <w:p w:rsidR="003D2668" w:rsidRPr="007D3BDE" w:rsidRDefault="003D2668" w:rsidP="003D2668">
                    <w:pPr>
                      <w:rPr>
                        <w:rFonts w:ascii="ＭＳ Ｐゴシック" w:eastAsia="ＭＳ Ｐゴシック" w:hAnsi="ＭＳ Ｐゴシック"/>
                        <w:b/>
                        <w:color w:val="FFFFFF"/>
                        <w:lang w:eastAsia="ja-JP"/>
                      </w:rPr>
                    </w:pPr>
                    <w:r w:rsidRPr="007D3BDE">
                      <w:rPr>
                        <w:rFonts w:ascii="ＭＳ Ｐゴシック" w:eastAsia="ＭＳ Ｐゴシック" w:hAnsi="ＭＳ Ｐゴシック" w:hint="eastAsia"/>
                        <w:b/>
                        <w:color w:val="FFFFFF"/>
                        <w:sz w:val="20"/>
                        <w:lang w:eastAsia="ja-JP"/>
                      </w:rPr>
                      <w:t>もみじや</w:t>
                    </w:r>
                  </w:p>
                  <w:p w:rsidR="003D2668" w:rsidRPr="00557975" w:rsidRDefault="003D2668" w:rsidP="00522984">
                    <w:pPr>
                      <w:rPr>
                        <w:b/>
                        <w:lang w:eastAsia="ja-JP"/>
                      </w:rPr>
                    </w:pP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87" type="#_x0000_t120" style="position:absolute;left:1051;top:612;width:159;height:180">
              <v:textbox inset="5.85pt,.7pt,5.85pt,.7pt"/>
            </v:shape>
            <v:shape id="_x0000_s1188" type="#_x0000_t120" style="position:absolute;left:1088;top:612;width:138;height:180">
              <v:textbox inset="5.85pt,.7pt,5.85pt,.7pt"/>
            </v:shape>
            <v:group id="_x0000_s1190" style="position:absolute;left:696;top:556;width:591;height:274" coordorigin="886,518" coordsize="591,274">
              <v:roundrect id="_x0000_s1184" style="position:absolute;left:886;top:518;width:591;height:274" arcsize="10923f">
                <v:textbox inset="5.85pt,.7pt,5.85pt,.7pt"/>
              </v:roundrect>
              <v:shape id="_x0000_s1185" type="#_x0000_t120" style="position:absolute;left:929;top:612;width:159;height:180">
                <v:textbox inset="5.85pt,.7pt,5.85pt,.7pt"/>
              </v:shape>
              <v:shape id="_x0000_s1189" type="#_x0000_t120" style="position:absolute;left:1281;top:612;width:159;height:180">
                <v:textbox inset="5.85pt,.7pt,5.85pt,.7pt"/>
              </v:shape>
            </v:group>
            <v:group id="_x0000_s1191" style="position:absolute;left:1287;top:1785;width:591;height:274" coordorigin="886,518" coordsize="591,274">
              <v:roundrect id="_x0000_s1192" style="position:absolute;left:886;top:518;width:591;height:274" arcsize="10923f">
                <v:textbox inset="5.85pt,.7pt,5.85pt,.7pt"/>
              </v:roundrect>
              <v:shape id="_x0000_s1193" type="#_x0000_t120" style="position:absolute;left:929;top:612;width:159;height:180">
                <v:textbox inset="5.85pt,.7pt,5.85pt,.7pt"/>
              </v:shape>
              <v:shape id="_x0000_s1194" type="#_x0000_t120" style="position:absolute;left:1281;top:612;width:159;height:180">
                <v:textbox inset="5.85pt,.7pt,5.85pt,.7pt"/>
              </v:shape>
            </v:group>
            <v:shape id="_x0000_s1195" type="#_x0000_t120" style="position:absolute;left:1489;top:1879;width:193;height:180">
              <v:textbox inset="5.85pt,.7pt,5.85pt,.7pt"/>
            </v:shape>
            <v:shape id="_x0000_s1196" type="#_x0000_t120" style="position:absolute;left:898;top:650;width:193;height:180">
              <v:textbox inset="5.85pt,.7pt,5.85pt,.7pt"/>
            </v:shape>
            <v:shape id="_x0000_s1197" type="#_x0000_t32" style="position:absolute;left:1835;top:-1315;width:1137;height:1" o:connectortype="straight" strokeweight="1.5pt"/>
            <v:shape id="_x0000_s1198" type="#_x0000_t32" style="position:absolute;left:1835;top:-1143;width:1137;height:1" o:connectortype="straight" strokeweight="1.5pt"/>
            <w10:wrap type="none"/>
            <w10:anchorlock/>
          </v:group>
        </w:pict>
      </w:r>
    </w:p>
    <w:p w:rsidR="00993BD8" w:rsidRDefault="00993BD8" w:rsidP="00495B59">
      <w:pPr>
        <w:rPr>
          <w:lang w:eastAsia="ja-JP"/>
        </w:rPr>
      </w:pPr>
    </w:p>
    <w:p w:rsidR="002A7710" w:rsidRDefault="001D5100" w:rsidP="00495B59">
      <w:pPr>
        <w:tabs>
          <w:tab w:val="left" w:pos="1974"/>
        </w:tabs>
        <w:rPr>
          <w:lang w:eastAsia="ja-JP"/>
        </w:rPr>
      </w:pPr>
      <w:r>
        <w:rPr>
          <w:rFonts w:ascii="HG丸ｺﾞｼｯｸM-PRO" w:eastAsia="HG丸ｺﾞｼｯｸM-PRO" w:hAnsi="HG丸ｺﾞｼｯｸM-PRO"/>
          <w:noProof/>
          <w:sz w:val="22"/>
          <w:lang w:eastAsia="ja-JP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67" type="#_x0000_t74" style="position:absolute;margin-left:9.85pt;margin-top:21.65pt;width:419.85pt;height:346.25pt;z-index:2" filled="f" fillcolor="#c0504d" strokecolor="#943634" strokeweight="3.5pt">
            <v:textbox inset="5.85pt,.7pt,5.85pt,.7pt"/>
          </v:shape>
        </w:pict>
      </w:r>
    </w:p>
    <w:p w:rsidR="002A7710" w:rsidRDefault="001D5100" w:rsidP="00495B59">
      <w:pPr>
        <w:tabs>
          <w:tab w:val="left" w:pos="1974"/>
        </w:tabs>
        <w:rPr>
          <w:lang w:eastAsia="ja-JP"/>
        </w:rPr>
      </w:pPr>
      <w:r>
        <w:rPr>
          <w:rFonts w:ascii="HG丸ｺﾞｼｯｸM-PRO" w:eastAsia="HG丸ｺﾞｼｯｸM-PRO" w:hAnsi="HG丸ｺﾞｼｯｸM-PRO"/>
          <w:noProof/>
          <w:sz w:val="22"/>
          <w:lang w:eastAsia="ja-JP"/>
        </w:rPr>
        <w:pict>
          <v:shape id="_x0000_s1068" type="#_x0000_t74" style="position:absolute;margin-left:376.3pt;margin-top:16.75pt;width:399.4pt;height:270.5pt;z-index:4" fillcolor="#c0504d" strokecolor="#943634" strokeweight="7pt">
            <v:fill opacity="9830f"/>
            <v:textbox inset="5.85pt,.7pt,5.85pt,.7pt"/>
          </v:shape>
        </w:pict>
      </w:r>
    </w:p>
    <w:p w:rsidR="002A7710" w:rsidRDefault="001D5100" w:rsidP="00495B59">
      <w:pPr>
        <w:tabs>
          <w:tab w:val="left" w:pos="1974"/>
        </w:tabs>
        <w:rPr>
          <w:lang w:eastAsia="ja-JP"/>
        </w:rPr>
      </w:pPr>
      <w:r>
        <w:rPr>
          <w:rFonts w:ascii="HG丸ｺﾞｼｯｸM-PRO" w:eastAsia="HG丸ｺﾞｼｯｸM-PRO" w:hAnsi="HG丸ｺﾞｼｯｸM-PRO"/>
          <w:noProof/>
          <w:sz w:val="22"/>
          <w:lang w:eastAsia="ja-JP"/>
        </w:rPr>
        <w:pict>
          <v:shape id="_x0000_s1070" type="#_x0000_t202" style="position:absolute;margin-left:41.05pt;margin-top:6.2pt;width:353pt;height:184pt;z-index:6" filled="f" fillcolor="#c0504d" stroked="f">
            <v:textbox style="mso-next-textbox:#_x0000_s1070" inset="5.85pt,.7pt,5.85pt,.7pt">
              <w:txbxContent>
                <w:p w:rsidR="00B870AA" w:rsidRPr="00AB6AEC" w:rsidRDefault="00790FF2" w:rsidP="00AB6AEC">
                  <w:pPr>
                    <w:spacing w:line="200" w:lineRule="atLeas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4"/>
                      <w:szCs w:val="24"/>
                      <w:lang w:eastAsia="ja-JP"/>
                    </w:rPr>
                  </w:pPr>
                  <w:r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❶</w:t>
                  </w:r>
                  <w:r w:rsid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お茶を飲んだり、</w:t>
                  </w:r>
                  <w:r w:rsidR="002868F5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本を読んだり、静かに時を過ごすことができます。</w:t>
                  </w:r>
                </w:p>
                <w:p w:rsidR="00B92BD0" w:rsidRDefault="00790FF2" w:rsidP="00352D3C">
                  <w:pPr>
                    <w:spacing w:after="100" w:afterAutospacing="1" w:line="240" w:lineRule="atLeas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4"/>
                      <w:szCs w:val="24"/>
                      <w:lang w:eastAsia="ja-JP"/>
                    </w:rPr>
                  </w:pPr>
                  <w:r w:rsidRPr="00796790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6"/>
                      <w:szCs w:val="26"/>
                      <w:lang w:eastAsia="ja-JP"/>
                    </w:rPr>
                    <w:t>❷</w:t>
                  </w:r>
                  <w:r w:rsidR="004865E4"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苦労</w:t>
                  </w:r>
                  <w:r w:rsidR="00D07019"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や情報</w:t>
                  </w:r>
                  <w:r w:rsidR="003E35B1"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を</w:t>
                  </w:r>
                  <w:r w:rsidR="00AB6AEC"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仲間と</w:t>
                  </w:r>
                  <w:r w:rsidR="003E35B1"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分かち合う</w:t>
                  </w:r>
                  <w:r w:rsidR="00B92BD0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場所として</w:t>
                  </w:r>
                  <w:r w:rsidR="00352D3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使えます。</w:t>
                  </w:r>
                </w:p>
                <w:p w:rsidR="00AB6AEC" w:rsidRDefault="00AB6AEC" w:rsidP="00352D3C">
                  <w:pPr>
                    <w:spacing w:after="100" w:afterAutospacing="1" w:line="240" w:lineRule="atLeas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1"/>
                      <w:szCs w:val="24"/>
                      <w:lang w:eastAsia="ja-JP"/>
                    </w:rPr>
                  </w:pPr>
                  <w:r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1"/>
                      <w:szCs w:val="24"/>
                      <w:lang w:eastAsia="ja-JP"/>
                    </w:rPr>
                    <w:t>〔喫茶店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1"/>
                      <w:szCs w:val="24"/>
                      <w:lang w:eastAsia="ja-JP"/>
                    </w:rPr>
                    <w:t>などで</w:t>
                  </w:r>
                  <w:r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1"/>
                      <w:szCs w:val="24"/>
                      <w:lang w:eastAsia="ja-JP"/>
                    </w:rPr>
                    <w:t>周囲を気にしながら話を</w:t>
                  </w:r>
                  <w:r w:rsidR="00B92BD0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1"/>
                      <w:szCs w:val="24"/>
                      <w:lang w:eastAsia="ja-JP"/>
                    </w:rPr>
                    <w:t>する必要はありません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1"/>
                      <w:szCs w:val="24"/>
                      <w:lang w:eastAsia="ja-JP"/>
                    </w:rPr>
                    <w:t>〕</w:t>
                  </w:r>
                </w:p>
                <w:p w:rsidR="002868F5" w:rsidRDefault="00AB6AEC" w:rsidP="00AB6AEC">
                  <w:pPr>
                    <w:spacing w:after="100" w:afterAutospacing="1" w:line="240" w:lineRule="atLeas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ＭＳ 明朝" w:hAnsi="ＭＳ 明朝" w:cs="ＭＳ 明朝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➌</w:t>
                  </w:r>
                  <w:r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あなたの</w:t>
                  </w:r>
                  <w:r w:rsidR="00B92BD0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思いや気持ちをじっくり聴き、</w:t>
                  </w:r>
                  <w:r w:rsidRPr="00AB6AE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ご一緒に考える手伝いをします。</w:t>
                  </w:r>
                </w:p>
                <w:p w:rsidR="002868F5" w:rsidRDefault="002868F5" w:rsidP="002868F5">
                  <w:pPr>
                    <w:spacing w:after="0" w:line="240" w:lineRule="atLeast"/>
                    <w:ind w:firstLineChars="300" w:firstLine="723"/>
                    <w:rPr>
                      <w:rFonts w:ascii="HG丸ｺﾞｼｯｸM-PRO" w:eastAsia="HG丸ｺﾞｼｯｸM-PRO" w:hAnsi="HG丸ｺﾞｼｯｸM-PRO" w:cs="ＭＳ 明朝"/>
                      <w:b/>
                      <w:color w:val="632423"/>
                      <w:sz w:val="24"/>
                      <w:szCs w:val="24"/>
                      <w:lang w:eastAsia="ja-JP"/>
                    </w:rPr>
                  </w:pPr>
                  <w:r w:rsidRPr="002868F5">
                    <w:rPr>
                      <w:rFonts w:ascii="ＭＳ 明朝" w:eastAsia="HG丸ｺﾞｼｯｸM-PRO" w:hAnsi="ＭＳ 明朝" w:cs="ＭＳ 明朝"/>
                      <w:b/>
                      <w:color w:val="632423"/>
                      <w:sz w:val="24"/>
                      <w:szCs w:val="24"/>
                      <w:lang w:eastAsia="ja-JP"/>
                    </w:rPr>
                    <w:t>➍</w:t>
                  </w:r>
                  <w:r w:rsidRPr="002868F5">
                    <w:rPr>
                      <w:rFonts w:ascii="HG丸ｺﾞｼｯｸM-PRO" w:eastAsia="HG丸ｺﾞｼｯｸM-PRO" w:hAnsi="HG丸ｺﾞｼｯｸM-PRO" w:cs="ＭＳ 明朝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がんを抱えながら暮らすときに参考になる図書</w:t>
                  </w:r>
                  <w:r>
                    <w:rPr>
                      <w:rFonts w:ascii="HG丸ｺﾞｼｯｸM-PRO" w:eastAsia="HG丸ｺﾞｼｯｸM-PRO" w:hAnsi="HG丸ｺﾞｼｯｸM-PRO" w:cs="ＭＳ 明朝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や</w:t>
                  </w:r>
                </w:p>
                <w:p w:rsidR="002868F5" w:rsidRPr="002868F5" w:rsidRDefault="002868F5" w:rsidP="002868F5">
                  <w:pPr>
                    <w:spacing w:after="0" w:line="240" w:lineRule="atLeast"/>
                    <w:ind w:firstLineChars="300" w:firstLine="723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4"/>
                      <w:szCs w:val="24"/>
                      <w:lang w:eastAsia="ja-JP"/>
                    </w:rPr>
                  </w:pPr>
                  <w:r w:rsidRPr="002868F5">
                    <w:rPr>
                      <w:rFonts w:ascii="HG丸ｺﾞｼｯｸM-PRO" w:eastAsia="HG丸ｺﾞｼｯｸM-PRO" w:hAnsi="HG丸ｺﾞｼｯｸM-PRO" w:cs="ＭＳ 明朝" w:hint="eastAsia"/>
                      <w:b/>
                      <w:color w:val="632423"/>
                      <w:sz w:val="24"/>
                      <w:szCs w:val="24"/>
                      <w:lang w:eastAsia="ja-JP"/>
                    </w:rPr>
                    <w:t>バンフレットなどを用意しています。</w:t>
                  </w:r>
                </w:p>
                <w:p w:rsidR="002868F5" w:rsidRPr="00AB6AEC" w:rsidRDefault="002868F5" w:rsidP="002868F5">
                  <w:pPr>
                    <w:spacing w:after="0" w:line="240" w:lineRule="atLeas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32"/>
                      <w:szCs w:val="24"/>
                      <w:lang w:eastAsia="ja-JP"/>
                    </w:rPr>
                  </w:pPr>
                </w:p>
                <w:p w:rsidR="007374FA" w:rsidRDefault="007374FA" w:rsidP="002868F5">
                  <w:pPr>
                    <w:spacing w:after="0"/>
                    <w:rPr>
                      <w:rFonts w:ascii="HG丸ｺﾞｼｯｸM-PRO" w:eastAsia="HG丸ｺﾞｼｯｸM-PRO" w:hAnsi="HG丸ｺﾞｼｯｸM-PRO"/>
                      <w:b/>
                      <w:sz w:val="24"/>
                      <w:lang w:eastAsia="ja-JP"/>
                    </w:rPr>
                  </w:pPr>
                </w:p>
                <w:p w:rsidR="002868F5" w:rsidRPr="004865E4" w:rsidRDefault="002868F5" w:rsidP="002868F5">
                  <w:pPr>
                    <w:spacing w:after="0"/>
                    <w:rPr>
                      <w:rFonts w:ascii="HG丸ｺﾞｼｯｸM-PRO" w:eastAsia="HG丸ｺﾞｼｯｸM-PRO" w:hAnsi="HG丸ｺﾞｼｯｸM-PRO"/>
                      <w:b/>
                      <w:sz w:val="24"/>
                      <w:lang w:eastAsia="ja-JP"/>
                    </w:rPr>
                  </w:pPr>
                </w:p>
              </w:txbxContent>
            </v:textbox>
          </v:shape>
        </w:pict>
      </w:r>
    </w:p>
    <w:p w:rsidR="002A7710" w:rsidRDefault="001D5100" w:rsidP="00495B59">
      <w:pPr>
        <w:tabs>
          <w:tab w:val="left" w:pos="1974"/>
        </w:tabs>
        <w:rPr>
          <w:lang w:eastAsia="ja-JP"/>
        </w:rPr>
      </w:pPr>
      <w:r>
        <w:rPr>
          <w:rFonts w:ascii="HG丸ｺﾞｼｯｸM-PRO" w:eastAsia="HG丸ｺﾞｼｯｸM-PRO" w:hAnsi="HG丸ｺﾞｼｯｸM-PRO"/>
          <w:noProof/>
          <w:sz w:val="22"/>
          <w:lang w:eastAsia="ja-JP"/>
        </w:rPr>
        <w:pict>
          <v:shape id="_x0000_s1069" type="#_x0000_t202" style="position:absolute;margin-left:437.05pt;margin-top:9.45pt;width:295.55pt;height:124.6pt;z-index:7" fillcolor="#c0504d" stroked="f">
            <v:fill opacity="9175f"/>
            <v:textbox style="mso-next-textbox:#_x0000_s1069" inset="5.85pt,.7pt,5.85pt,.7pt">
              <w:txbxContent>
                <w:p w:rsidR="003E35B1" w:rsidRPr="00391963" w:rsidRDefault="003E35B1" w:rsidP="00B870AA">
                  <w:pPr>
                    <w:rPr>
                      <w:rFonts w:ascii="HGS創英角ﾎﾟｯﾌﾟ体" w:eastAsia="HGS創英角ﾎﾟｯﾌﾟ体" w:hAnsi="HGS創英角ﾎﾟｯﾌﾟ体"/>
                      <w:b/>
                      <w:sz w:val="28"/>
                      <w:lang w:eastAsia="ja-JP"/>
                    </w:rPr>
                  </w:pPr>
                  <w:r w:rsidRPr="00391963">
                    <w:rPr>
                      <w:rFonts w:ascii="HGS創英角ﾎﾟｯﾌﾟ体" w:eastAsia="HGS創英角ﾎﾟｯﾌﾟ体" w:hAnsi="HGS創英角ﾎﾟｯﾌﾟ体" w:hint="eastAsia"/>
                      <w:b/>
                      <w:sz w:val="28"/>
                      <w:lang w:eastAsia="ja-JP"/>
                    </w:rPr>
                    <w:t xml:space="preserve">　</w:t>
                  </w:r>
                  <w:r w:rsidR="00B870AA">
                    <w:rPr>
                      <w:rFonts w:ascii="HGS創英角ﾎﾟｯﾌﾟ体" w:eastAsia="HGS創英角ﾎﾟｯﾌﾟ体" w:hAnsi="HGS創英角ﾎﾟｯﾌﾟ体" w:hint="eastAsia"/>
                      <w:b/>
                      <w:sz w:val="28"/>
                      <w:lang w:eastAsia="ja-JP"/>
                    </w:rPr>
                    <w:t xml:space="preserve">　　　　　　</w:t>
                  </w:r>
                  <w:r w:rsidRPr="00391963">
                    <w:rPr>
                      <w:rFonts w:ascii="HGS創英角ﾎﾟｯﾌﾟ体" w:eastAsia="HGS創英角ﾎﾟｯﾌﾟ体" w:hAnsi="HGS創英角ﾎﾟｯﾌﾟ体" w:hint="eastAsia"/>
                      <w:b/>
                      <w:sz w:val="28"/>
                      <w:lang w:eastAsia="ja-JP"/>
                    </w:rPr>
                    <w:t>ほっと</w:t>
                  </w:r>
                  <w:r w:rsidR="00B870AA">
                    <w:rPr>
                      <w:rFonts w:ascii="HGS創英角ﾎﾟｯﾌﾟ体" w:eastAsia="HGS創英角ﾎﾟｯﾌﾟ体" w:hAnsi="HGS創英角ﾎﾟｯﾌﾟ体" w:hint="eastAsia"/>
                      <w:b/>
                      <w:sz w:val="28"/>
                      <w:lang w:eastAsia="ja-JP"/>
                    </w:rPr>
                    <w:t xml:space="preserve">　安心</w:t>
                  </w:r>
                </w:p>
                <w:p w:rsidR="004C2075" w:rsidRDefault="002868F5" w:rsidP="004C2075">
                  <w:pPr>
                    <w:spacing w:line="260" w:lineRule="exac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2"/>
                      <w:szCs w:val="26"/>
                      <w:lang w:eastAsia="ja-JP"/>
                    </w:rPr>
                  </w:pPr>
                  <w:r w:rsidRPr="002868F5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2"/>
                      <w:szCs w:val="26"/>
                      <w:lang w:eastAsia="ja-JP"/>
                    </w:rPr>
                    <w:t>緩和ケアや傾聴、医療福祉を</w:t>
                  </w:r>
                  <w:bookmarkStart w:id="0" w:name="_GoBack"/>
                  <w:bookmarkEnd w:id="0"/>
                  <w:r w:rsidRPr="002868F5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2"/>
                      <w:szCs w:val="26"/>
                      <w:lang w:eastAsia="ja-JP"/>
                    </w:rPr>
                    <w:t>学んだケアボランティアや</w:t>
                  </w:r>
                  <w:r w:rsidR="00352D3C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2"/>
                      <w:szCs w:val="26"/>
                      <w:lang w:eastAsia="ja-JP"/>
                    </w:rPr>
                    <w:t>看護師</w:t>
                  </w:r>
                  <w:r w:rsidRPr="002868F5">
                    <w:rPr>
                      <w:rFonts w:ascii="HG丸ｺﾞｼｯｸM-PRO" w:eastAsia="HG丸ｺﾞｼｯｸM-PRO" w:hAnsi="HG丸ｺﾞｼｯｸM-PRO" w:hint="eastAsia"/>
                      <w:b/>
                      <w:color w:val="632423"/>
                      <w:sz w:val="22"/>
                      <w:szCs w:val="26"/>
                      <w:lang w:eastAsia="ja-JP"/>
                    </w:rPr>
                    <w:t>がお迎えします。</w:t>
                  </w:r>
                </w:p>
                <w:p w:rsidR="002868F5" w:rsidRDefault="002868F5" w:rsidP="004C2075">
                  <w:pPr>
                    <w:spacing w:line="260" w:lineRule="exact"/>
                    <w:rPr>
                      <w:rFonts w:ascii="HG丸ｺﾞｼｯｸM-PRO" w:eastAsia="HG丸ｺﾞｼｯｸM-PRO" w:hAnsi="HG丸ｺﾞｼｯｸM-PRO"/>
                      <w:b/>
                      <w:color w:val="632423"/>
                      <w:sz w:val="26"/>
                      <w:szCs w:val="26"/>
                      <w:lang w:eastAsia="ja-JP"/>
                    </w:rPr>
                  </w:pPr>
                </w:p>
                <w:p w:rsidR="004865E4" w:rsidRPr="002868F5" w:rsidRDefault="00EE1AE4" w:rsidP="00EE1AE4">
                  <w:pPr>
                    <w:spacing w:line="260" w:lineRule="exact"/>
                    <w:ind w:firstLineChars="300" w:firstLine="843"/>
                    <w:rPr>
                      <w:rFonts w:ascii="HG丸ｺﾞｼｯｸM-PRO" w:eastAsia="HG丸ｺﾞｼｯｸM-PRO" w:hAnsi="HG丸ｺﾞｼｯｸM-PRO"/>
                      <w:b/>
                      <w:sz w:val="28"/>
                      <w:u w:val="single"/>
                      <w:lang w:eastAsia="ja-JP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u w:val="single"/>
                      <w:lang w:eastAsia="ja-JP"/>
                    </w:rPr>
                    <w:t>個人情報や秘密を守ります</w:t>
                  </w:r>
                </w:p>
                <w:p w:rsidR="004865E4" w:rsidRPr="00D6015F" w:rsidRDefault="004865E4">
                  <w:pPr>
                    <w:rPr>
                      <w:rFonts w:ascii="HG丸ｺﾞｼｯｸM-PRO" w:eastAsia="HG丸ｺﾞｼｯｸM-PRO" w:hAnsi="HG丸ｺﾞｼｯｸM-PRO"/>
                      <w:b/>
                      <w:color w:val="FFFFFF"/>
                      <w:sz w:val="24"/>
                      <w:lang w:eastAsia="ja-JP"/>
                    </w:rPr>
                  </w:pPr>
                </w:p>
                <w:p w:rsidR="000D1392" w:rsidRPr="00495B59" w:rsidRDefault="000D1392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lang w:eastAsia="ja-JP"/>
                    </w:rPr>
                  </w:pPr>
                </w:p>
              </w:txbxContent>
            </v:textbox>
          </v:shape>
        </w:pict>
      </w: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597319" w:rsidP="000F6A0D">
      <w:pPr>
        <w:tabs>
          <w:tab w:val="right" w:pos="14317"/>
        </w:tabs>
        <w:ind w:rightChars="-4176" w:right="-7517"/>
        <w:rPr>
          <w:lang w:eastAsia="ja-JP"/>
        </w:rPr>
      </w:pPr>
      <w:r>
        <w:rPr>
          <w:lang w:eastAsia="ja-JP"/>
        </w:rPr>
        <w:tab/>
      </w: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1D5100" w:rsidP="00495B59">
      <w:pPr>
        <w:tabs>
          <w:tab w:val="left" w:pos="1974"/>
        </w:tabs>
        <w:rPr>
          <w:lang w:eastAsia="ja-JP"/>
        </w:rPr>
      </w:pPr>
      <w:r>
        <w:rPr>
          <w:noProof/>
          <w:lang w:eastAsia="ja-JP"/>
        </w:rPr>
        <w:pict>
          <v:shape id="_x0000_s1066" type="#_x0000_t202" style="position:absolute;margin-left:23.3pt;margin-top:22.55pt;width:383.65pt;height:124.05pt;z-index:5" strokecolor="#c0504d" strokeweight="8.75pt">
            <v:textbox style="mso-next-textbox:#_x0000_s1066" inset="5.85pt,.7pt,5.85pt,.7pt">
              <w:txbxContent>
                <w:p w:rsidR="00993BD8" w:rsidRPr="00B870AA" w:rsidRDefault="007374FA" w:rsidP="00BD7EBC">
                  <w:pPr>
                    <w:ind w:firstLineChars="600" w:firstLine="2540"/>
                    <w:rPr>
                      <w:rFonts w:ascii="HG丸ｺﾞｼｯｸM-PRO" w:eastAsia="HG丸ｺﾞｼｯｸM-PRO" w:hAnsi="HG丸ｺﾞｼｯｸM-PRO"/>
                      <w:b/>
                      <w:w w:val="150"/>
                      <w:sz w:val="28"/>
                      <w:lang w:eastAsia="ja-JP"/>
                    </w:rPr>
                  </w:pPr>
                  <w:r w:rsidRPr="00B870AA">
                    <w:rPr>
                      <w:rFonts w:ascii="HG丸ｺﾞｼｯｸM-PRO" w:eastAsia="HG丸ｺﾞｼｯｸM-PRO" w:hAnsi="HG丸ｺﾞｼｯｸM-PRO" w:hint="eastAsia"/>
                      <w:b/>
                      <w:w w:val="150"/>
                      <w:sz w:val="28"/>
                      <w:lang w:eastAsia="ja-JP"/>
                    </w:rPr>
                    <w:t>利用できる方</w:t>
                  </w:r>
                </w:p>
                <w:p w:rsidR="00993BD8" w:rsidRDefault="00BD7EBC" w:rsidP="004C2075">
                  <w:pPr>
                    <w:ind w:firstLineChars="100" w:firstLine="281"/>
                    <w:rPr>
                      <w:rFonts w:ascii="HG丸ｺﾞｼｯｸM-PRO" w:eastAsia="HG丸ｺﾞｼｯｸM-PRO" w:hAnsi="HG丸ｺﾞｼｯｸM-PRO"/>
                      <w:b/>
                      <w:sz w:val="28"/>
                      <w:lang w:eastAsia="ja-JP"/>
                    </w:rPr>
                  </w:pPr>
                  <w:r w:rsidRPr="00391963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>がんと</w:t>
                  </w:r>
                  <w:r w:rsidR="00993BD8" w:rsidRPr="00391963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>診断を受け</w:t>
                  </w:r>
                  <w:r w:rsidR="004C2075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>た</w:t>
                  </w:r>
                  <w:r w:rsidR="00993BD8" w:rsidRPr="00391963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>方</w:t>
                  </w:r>
                  <w:r w:rsidR="004C2075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 xml:space="preserve">　</w:t>
                  </w:r>
                  <w:r w:rsidR="00B870AA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 xml:space="preserve">　</w:t>
                  </w:r>
                  <w:r w:rsidR="004C2075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 xml:space="preserve">および　</w:t>
                  </w:r>
                  <w:r w:rsidR="00974371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lang w:eastAsia="ja-JP"/>
                    </w:rPr>
                    <w:t>親しい関係の方</w:t>
                  </w:r>
                </w:p>
                <w:p w:rsidR="004C2075" w:rsidRPr="00352D3C" w:rsidRDefault="004C2075" w:rsidP="00352D3C">
                  <w:pPr>
                    <w:spacing w:line="280" w:lineRule="exact"/>
                    <w:ind w:firstLineChars="100" w:firstLine="221"/>
                    <w:rPr>
                      <w:rFonts w:ascii="HG丸ｺﾞｼｯｸM-PRO" w:eastAsia="HG丸ｺﾞｼｯｸM-PRO" w:hAnsi="HG丸ｺﾞｼｯｸM-PRO"/>
                      <w:b/>
                      <w:sz w:val="22"/>
                      <w:lang w:eastAsia="ja-JP"/>
                    </w:rPr>
                  </w:pPr>
                  <w:r w:rsidRPr="00352D3C">
                    <w:rPr>
                      <w:rFonts w:ascii="ＭＳ 明朝" w:eastAsia="HG丸ｺﾞｼｯｸM-PRO" w:hAnsi="ＭＳ 明朝" w:cs="ＭＳ 明朝"/>
                      <w:b/>
                      <w:sz w:val="22"/>
                      <w:lang w:eastAsia="ja-JP"/>
                    </w:rPr>
                    <w:t>❣</w:t>
                  </w:r>
                  <w:r w:rsidR="00352D3C" w:rsidRPr="00352D3C">
                    <w:rPr>
                      <w:rFonts w:ascii="HG丸ｺﾞｼｯｸM-PRO" w:eastAsia="HG丸ｺﾞｼｯｸM-PRO" w:hAnsi="HG丸ｺﾞｼｯｸM-PRO" w:cs="ＭＳ 明朝" w:hint="eastAsia"/>
                      <w:b/>
                      <w:sz w:val="22"/>
                      <w:lang w:eastAsia="ja-JP"/>
                    </w:rPr>
                    <w:t>診断</w:t>
                  </w:r>
                  <w:r w:rsidR="00EE1AE4">
                    <w:rPr>
                      <w:rFonts w:ascii="HG丸ｺﾞｼｯｸM-PRO" w:eastAsia="HG丸ｺﾞｼｯｸM-PRO" w:hAnsi="HG丸ｺﾞｼｯｸM-PRO" w:cs="ＭＳ 明朝" w:hint="eastAsia"/>
                      <w:b/>
                      <w:sz w:val="22"/>
                      <w:lang w:eastAsia="ja-JP"/>
                    </w:rPr>
                    <w:t>を受けたとき、治療がいったん終わり、これからどう暮らそうか不安なとき</w:t>
                  </w:r>
                  <w:r w:rsidR="00352D3C">
                    <w:rPr>
                      <w:rFonts w:ascii="HG丸ｺﾞｼｯｸM-PRO" w:eastAsia="HG丸ｺﾞｼｯｸM-PRO" w:hAnsi="HG丸ｺﾞｼｯｸM-PRO" w:cs="ＭＳ 明朝" w:hint="eastAsia"/>
                      <w:b/>
                      <w:sz w:val="22"/>
                      <w:lang w:eastAsia="ja-JP"/>
                    </w:rPr>
                    <w:t>・・・</w:t>
                  </w:r>
                  <w:r w:rsidRPr="00352D3C">
                    <w:rPr>
                      <w:rFonts w:ascii="HG丸ｺﾞｼｯｸM-PRO" w:eastAsia="HG丸ｺﾞｼｯｸM-PRO" w:hAnsi="HG丸ｺﾞｼｯｸM-PRO" w:cs="ＭＳ 明朝" w:hint="eastAsia"/>
                      <w:b/>
                      <w:sz w:val="22"/>
                      <w:lang w:eastAsia="ja-JP"/>
                    </w:rPr>
                    <w:t>貴方が来たいと</w:t>
                  </w:r>
                  <w:r w:rsidR="00352D3C">
                    <w:rPr>
                      <w:rFonts w:ascii="HG丸ｺﾞｼｯｸM-PRO" w:eastAsia="HG丸ｺﾞｼｯｸM-PRO" w:hAnsi="HG丸ｺﾞｼｯｸM-PRO" w:cs="ＭＳ 明朝" w:hint="eastAsia"/>
                      <w:b/>
                      <w:sz w:val="22"/>
                      <w:lang w:eastAsia="ja-JP"/>
                    </w:rPr>
                    <w:t>思ったときに</w:t>
                  </w:r>
                  <w:r w:rsidRPr="00352D3C">
                    <w:rPr>
                      <w:rFonts w:ascii="HG丸ｺﾞｼｯｸM-PRO" w:eastAsia="HG丸ｺﾞｼｯｸM-PRO" w:hAnsi="HG丸ｺﾞｼｯｸM-PRO" w:cs="ＭＳ 明朝" w:hint="eastAsia"/>
                      <w:b/>
                      <w:sz w:val="22"/>
                      <w:lang w:eastAsia="ja-JP"/>
                    </w:rPr>
                    <w:t>どうぞ</w:t>
                  </w:r>
                  <w:r w:rsidRPr="00352D3C">
                    <w:rPr>
                      <w:rFonts w:ascii="ＭＳ 明朝" w:hAnsi="ＭＳ 明朝" w:cs="ＭＳ 明朝" w:hint="eastAsia"/>
                      <w:b/>
                      <w:sz w:val="22"/>
                      <w:lang w:eastAsia="ja-JP"/>
                    </w:rPr>
                    <w:t>❣</w:t>
                  </w:r>
                </w:p>
              </w:txbxContent>
            </v:textbox>
          </v:shape>
        </w:pict>
      </w: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1D5100" w:rsidP="00495B59">
      <w:pPr>
        <w:tabs>
          <w:tab w:val="left" w:pos="1974"/>
        </w:tabs>
        <w:rPr>
          <w:lang w:eastAsia="ja-JP"/>
        </w:rPr>
      </w:pPr>
      <w:r>
        <w:rPr>
          <w:noProof/>
          <w:lang w:eastAsia="ja-JP"/>
        </w:rPr>
        <w:pict>
          <v:shape id="_x0000_s1061" type="#_x0000_t202" style="position:absolute;margin-left:406.95pt;margin-top:12.45pt;width:315pt;height:148pt;z-index:8" strokecolor="#d99594" strokeweight="9.75pt">
            <v:textbox style="mso-next-textbox:#_x0000_s1061" inset="5.85pt,.7pt,5.85pt,.7pt">
              <w:txbxContent>
                <w:p w:rsidR="00A37995" w:rsidRDefault="0039733C" w:rsidP="0039733C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lang w:eastAsia="ja-JP"/>
                    </w:rPr>
                  </w:pPr>
                  <w:r w:rsidRPr="00796790">
                    <w:rPr>
                      <w:rFonts w:ascii="HGS創英角ﾎﾟｯﾌﾟ体" w:eastAsia="HGS創英角ﾎﾟｯﾌﾟ体" w:hAnsi="HGS創英角ﾎﾟｯﾌﾟ体" w:hint="eastAsia"/>
                      <w:b/>
                      <w:color w:val="E36C0A"/>
                      <w:sz w:val="24"/>
                      <w:lang w:eastAsia="ja-JP"/>
                    </w:rPr>
                    <w:t>どんなところ</w:t>
                  </w:r>
                  <w:r w:rsidR="00A37995" w:rsidRPr="00796790">
                    <w:rPr>
                      <w:rFonts w:ascii="HGS創英角ﾎﾟｯﾌﾟ体" w:eastAsia="HGS創英角ﾎﾟｯﾌﾟ体" w:hAnsi="HGS創英角ﾎﾟｯﾌﾟ体" w:hint="eastAsia"/>
                      <w:b/>
                      <w:color w:val="E36C0A"/>
                      <w:sz w:val="24"/>
                      <w:lang w:eastAsia="ja-JP"/>
                    </w:rPr>
                    <w:t>？</w:t>
                  </w:r>
                  <w:r w:rsidR="00A37995">
                    <w:rPr>
                      <w:rFonts w:ascii="ＭＳ 明朝" w:hAnsi="ＭＳ 明朝" w:cs="ＭＳ 明朝" w:hint="eastAsia"/>
                      <w:b/>
                      <w:sz w:val="24"/>
                      <w:lang w:eastAsia="ja-JP"/>
                    </w:rPr>
                    <w:t>❣</w:t>
                  </w:r>
                  <w:r w:rsidR="007374FA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lang w:eastAsia="ja-JP"/>
                    </w:rPr>
                    <w:t>モデルハウスをお借りして</w:t>
                  </w:r>
                  <w:r w:rsidR="000D1392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lang w:eastAsia="ja-JP"/>
                    </w:rPr>
                    <w:t>います</w:t>
                  </w:r>
                  <w:r w:rsidR="000D1392">
                    <w:rPr>
                      <w:rFonts w:ascii="ＭＳ 明朝" w:hAnsi="ＭＳ 明朝" w:cs="ＭＳ 明朝" w:hint="eastAsia"/>
                      <w:b/>
                      <w:sz w:val="24"/>
                      <w:lang w:eastAsia="ja-JP"/>
                    </w:rPr>
                    <w:t>➸</w:t>
                  </w:r>
                </w:p>
                <w:p w:rsidR="000D1392" w:rsidRDefault="000D1392" w:rsidP="00974371">
                  <w:pPr>
                    <w:spacing w:line="32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  <w:lang w:eastAsia="ja-JP"/>
                    </w:rPr>
                  </w:pPr>
                  <w:r>
                    <w:rPr>
                      <w:rFonts w:ascii="ＭＳ 明朝" w:hAnsi="ＭＳ 明朝" w:cs="ＭＳ 明朝" w:hint="eastAsia"/>
                      <w:b/>
                      <w:sz w:val="24"/>
                      <w:lang w:eastAsia="ja-JP"/>
                    </w:rPr>
                    <w:t>➸</w:t>
                  </w:r>
                  <w:r w:rsidR="00A37995" w:rsidRPr="00A37995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u w:val="single"/>
                      <w:lang w:eastAsia="ja-JP"/>
                    </w:rPr>
                    <w:t>設備</w:t>
                  </w:r>
                  <w:r>
                    <w:rPr>
                      <w:rFonts w:ascii="ＭＳ 明朝" w:hAnsi="ＭＳ 明朝" w:cs="ＭＳ 明朝" w:hint="eastAsia"/>
                      <w:b/>
                      <w:sz w:val="24"/>
                      <w:lang w:eastAsia="ja-JP"/>
                    </w:rPr>
                    <w:t>➸</w:t>
                  </w:r>
                </w:p>
                <w:p w:rsidR="00A37995" w:rsidRPr="0039733C" w:rsidRDefault="00EE1AE4" w:rsidP="00974371">
                  <w:pPr>
                    <w:spacing w:line="32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2"/>
                      <w:lang w:eastAsia="ja-JP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lang w:eastAsia="ja-JP"/>
                    </w:rPr>
                    <w:t>一人で過ごせる部屋</w:t>
                  </w:r>
                </w:p>
                <w:p w:rsidR="000D1392" w:rsidRPr="0039733C" w:rsidRDefault="00EE1AE4" w:rsidP="00974371">
                  <w:pPr>
                    <w:spacing w:line="32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2"/>
                      <w:u w:val="single"/>
                      <w:lang w:eastAsia="ja-JP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u w:val="single"/>
                      <w:lang w:eastAsia="ja-JP"/>
                    </w:rPr>
                    <w:t>相談できる個室</w:t>
                  </w:r>
                </w:p>
                <w:p w:rsidR="00A37995" w:rsidRPr="0039733C" w:rsidRDefault="00EE1AE4" w:rsidP="00974371">
                  <w:pPr>
                    <w:spacing w:line="32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2"/>
                      <w:u w:val="single"/>
                      <w:lang w:eastAsia="ja-JP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u w:val="single"/>
                      <w:lang w:eastAsia="ja-JP"/>
                    </w:rPr>
                    <w:t>カフェと図書室</w:t>
                  </w:r>
                </w:p>
                <w:p w:rsidR="00495B59" w:rsidRPr="000D1392" w:rsidRDefault="00495B59" w:rsidP="0039733C">
                  <w:pPr>
                    <w:spacing w:line="320" w:lineRule="exact"/>
                    <w:rPr>
                      <w:rFonts w:ascii="HGS創英角ﾎﾟｯﾌﾟ体" w:eastAsia="HGS創英角ﾎﾟｯﾌﾟ体" w:hAnsi="HGS創英角ﾎﾟｯﾌﾟ体"/>
                      <w:b/>
                      <w:color w:val="FF9966"/>
                      <w:sz w:val="24"/>
                      <w:lang w:eastAsia="ja-JP"/>
                    </w:rPr>
                  </w:pPr>
                </w:p>
              </w:txbxContent>
            </v:textbox>
          </v:shape>
        </w:pict>
      </w: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2A7710" w:rsidRDefault="002A7710" w:rsidP="00495B59">
      <w:pPr>
        <w:tabs>
          <w:tab w:val="left" w:pos="1974"/>
        </w:tabs>
        <w:rPr>
          <w:lang w:eastAsia="ja-JP"/>
        </w:rPr>
      </w:pPr>
    </w:p>
    <w:p w:rsidR="004B2C34" w:rsidRDefault="001D5100" w:rsidP="00575147">
      <w:pPr>
        <w:tabs>
          <w:tab w:val="left" w:pos="1974"/>
        </w:tabs>
        <w:rPr>
          <w:lang w:eastAsia="ja-JP"/>
        </w:rPr>
      </w:pPr>
      <w:r>
        <w:rPr>
          <w:noProof/>
        </w:rPr>
        <w:pict>
          <v:shape id="_x0000_s1039" type="#_x0000_t202" style="position:absolute;margin-left:41.05pt;margin-top:20.3pt;width:341.15pt;height:186pt;z-index:3" fillcolor="#b2a1c7" stroked="f">
            <v:textbox style="mso-next-textbox:#_x0000_s1039">
              <w:txbxContent>
                <w:p w:rsidR="00D70F7C" w:rsidRDefault="00D70F7C" w:rsidP="00295683">
                  <w:pPr>
                    <w:pStyle w:val="Insidetext"/>
                    <w:spacing w:line="260" w:lineRule="exact"/>
                    <w:jc w:val="left"/>
                    <w:rPr>
                      <w:rFonts w:ascii="HGS創英ﾌﾟﾚｾﾞﾝｽEB" w:eastAsia="HGS創英ﾌﾟﾚｾﾞﾝｽEB"/>
                      <w:b/>
                      <w:sz w:val="32"/>
                      <w:lang w:eastAsia="ja-JP"/>
                    </w:rPr>
                  </w:pPr>
                </w:p>
                <w:p w:rsidR="004B2C34" w:rsidRPr="007374FA" w:rsidRDefault="0095279D" w:rsidP="00974371">
                  <w:pPr>
                    <w:pStyle w:val="Insidetext"/>
                    <w:rPr>
                      <w:rFonts w:ascii="HGS創英ﾌﾟﾚｾﾞﾝｽEB" w:eastAsia="HGS創英ﾌﾟﾚｾﾞﾝｽEB"/>
                      <w:b/>
                      <w:sz w:val="28"/>
                      <w:lang w:eastAsia="ja-JP"/>
                    </w:rPr>
                  </w:pPr>
                  <w:r w:rsidRPr="007374FA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主催　ＮＰＯ法人</w:t>
                  </w:r>
                  <w:r w:rsidR="0039733C" w:rsidRPr="007374FA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 xml:space="preserve">　</w:t>
                  </w:r>
                  <w:r w:rsidRPr="007374FA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あわホームホスピス</w:t>
                  </w:r>
                  <w:r w:rsidR="00452275" w:rsidRPr="007374FA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研究会</w:t>
                  </w:r>
                </w:p>
                <w:p w:rsidR="00993BD8" w:rsidRPr="0039733C" w:rsidRDefault="005D1F38" w:rsidP="00974371">
                  <w:pPr>
                    <w:pStyle w:val="Insidetext"/>
                    <w:ind w:firstLineChars="500" w:firstLine="1405"/>
                    <w:rPr>
                      <w:rFonts w:ascii="HGS創英ﾌﾟﾚｾﾞﾝｽEB" w:eastAsia="HGS創英ﾌﾟﾚｾﾞﾝｽEB"/>
                      <w:b/>
                      <w:sz w:val="32"/>
                      <w:lang w:eastAsia="ja-JP"/>
                    </w:rPr>
                  </w:pPr>
                  <w:r w:rsidRPr="007374FA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 xml:space="preserve">＆　</w:t>
                  </w:r>
                  <w:r w:rsidR="00993BD8" w:rsidRPr="007374FA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ボランティアの会</w:t>
                  </w:r>
                </w:p>
                <w:p w:rsidR="0095279D" w:rsidRPr="00974371" w:rsidRDefault="0095279D" w:rsidP="007374FA">
                  <w:pPr>
                    <w:pStyle w:val="Insidetext"/>
                    <w:spacing w:line="240" w:lineRule="auto"/>
                    <w:rPr>
                      <w:rFonts w:ascii="HGS創英ﾌﾟﾚｾﾞﾝｽEB" w:eastAsia="HGS創英ﾌﾟﾚｾﾞﾝｽEB"/>
                      <w:b/>
                      <w:sz w:val="28"/>
                      <w:lang w:eastAsia="ja-JP"/>
                    </w:rPr>
                  </w:pPr>
                  <w:r w:rsidRPr="00974371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773-0015小松島市中田町字千代ヶ原２３番地４</w:t>
                  </w:r>
                </w:p>
                <w:p w:rsidR="0095279D" w:rsidRPr="00974371" w:rsidRDefault="00CA7A59" w:rsidP="007374FA">
                  <w:pPr>
                    <w:pStyle w:val="Insidetext"/>
                    <w:spacing w:line="240" w:lineRule="auto"/>
                    <w:rPr>
                      <w:rFonts w:ascii="HGS創英ﾌﾟﾚｾﾞﾝｽEB" w:eastAsia="HGS創英ﾌﾟﾚｾﾞﾝｽEB"/>
                      <w:b/>
                      <w:sz w:val="28"/>
                      <w:lang w:eastAsia="ja-JP"/>
                    </w:rPr>
                  </w:pPr>
                  <w:r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連絡先　℡</w:t>
                  </w:r>
                  <w:r w:rsidR="0095279D" w:rsidRPr="00974371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 xml:space="preserve">080-6283-1152　</w:t>
                  </w:r>
                  <w:r w:rsidR="00CC7517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Fax08853</w:t>
                  </w:r>
                  <w:r w:rsidR="00452275" w:rsidRPr="00974371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-47-3658</w:t>
                  </w:r>
                </w:p>
                <w:p w:rsidR="00452275" w:rsidRPr="00974371" w:rsidRDefault="00452275" w:rsidP="007374FA">
                  <w:pPr>
                    <w:pStyle w:val="Insidetext"/>
                    <w:spacing w:line="240" w:lineRule="auto"/>
                    <w:rPr>
                      <w:rFonts w:ascii="HGS創英ﾌﾟﾚｾﾞﾝｽEB" w:eastAsia="HGS創英ﾌﾟﾚｾﾞﾝｽEB"/>
                      <w:b/>
                      <w:lang w:eastAsia="ja-JP"/>
                    </w:rPr>
                  </w:pPr>
                  <w:r w:rsidRPr="00974371">
                    <w:rPr>
                      <w:rFonts w:ascii="HGS創英ﾌﾟﾚｾﾞﾝｽEB" w:eastAsia="HGS創英ﾌﾟﾚｾﾞﾝｽEB"/>
                      <w:b/>
                      <w:sz w:val="28"/>
                      <w:lang w:eastAsia="ja-JP"/>
                    </w:rPr>
                    <w:t>E</w:t>
                  </w:r>
                  <w:r w:rsidRPr="00974371">
                    <w:rPr>
                      <w:rFonts w:ascii="HGS創英ﾌﾟﾚｾﾞﾝｽEB" w:eastAsia="HGS創英ﾌﾟﾚｾﾞﾝｽEB" w:hint="eastAsia"/>
                      <w:b/>
                      <w:sz w:val="28"/>
                      <w:lang w:eastAsia="ja-JP"/>
                    </w:rPr>
                    <w:t>mail　a</w:t>
                  </w:r>
                  <w:r w:rsidRPr="00974371">
                    <w:rPr>
                      <w:rFonts w:ascii="HGS創英ﾌﾟﾚｾﾞﾝｽEB" w:eastAsia="HGS創英ﾌﾟﾚｾﾞﾝｽEB"/>
                      <w:b/>
                      <w:sz w:val="28"/>
                      <w:lang w:eastAsia="ja-JP"/>
                    </w:rPr>
                    <w:t>wahh_npo@yahoo.co.jp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310.75pt;margin-top:434.05pt;width:340.15pt;height:71.45pt;z-index:-1" filled="f" stroked="f">
            <v:textbox style="mso-next-textbox:#_x0000_s1073">
              <w:txbxContent>
                <w:p w:rsidR="00575147" w:rsidRDefault="00575147" w:rsidP="00575147"/>
              </w:txbxContent>
            </v:textbox>
          </v:shape>
        </w:pict>
      </w:r>
      <w:r w:rsidR="00575147">
        <w:rPr>
          <w:lang w:eastAsia="ja-JP"/>
        </w:rPr>
        <w:tab/>
      </w:r>
    </w:p>
    <w:p w:rsidR="00BD7EBC" w:rsidRDefault="00BD7EBC" w:rsidP="00575147">
      <w:pPr>
        <w:tabs>
          <w:tab w:val="left" w:pos="1974"/>
        </w:tabs>
        <w:rPr>
          <w:lang w:eastAsia="ja-JP"/>
        </w:rPr>
      </w:pPr>
    </w:p>
    <w:p w:rsidR="00BD7EBC" w:rsidRDefault="00BD7EBC" w:rsidP="00575147">
      <w:pPr>
        <w:tabs>
          <w:tab w:val="left" w:pos="1974"/>
        </w:tabs>
        <w:rPr>
          <w:lang w:eastAsia="ja-JP"/>
        </w:rPr>
      </w:pPr>
    </w:p>
    <w:p w:rsidR="00BD7EBC" w:rsidRDefault="00BD7EBC" w:rsidP="00575147">
      <w:pPr>
        <w:tabs>
          <w:tab w:val="left" w:pos="1974"/>
        </w:tabs>
        <w:rPr>
          <w:lang w:eastAsia="ja-JP"/>
        </w:rPr>
      </w:pPr>
    </w:p>
    <w:p w:rsidR="00BD7EBC" w:rsidRDefault="001D5100" w:rsidP="00575147">
      <w:pPr>
        <w:tabs>
          <w:tab w:val="left" w:pos="1974"/>
        </w:tabs>
        <w:rPr>
          <w:lang w:eastAsia="ja-JP"/>
        </w:rPr>
      </w:pPr>
      <w:r>
        <w:rPr>
          <w:rFonts w:ascii="HG丸ｺﾞｼｯｸM-PRO" w:eastAsia="HG丸ｺﾞｼｯｸM-PRO" w:hAnsi="HG丸ｺﾞｼｯｸM-PRO"/>
          <w:noProof/>
          <w:sz w:val="22"/>
          <w:lang w:eastAsia="ja-JP"/>
        </w:rPr>
        <w:pict>
          <v:shape id="_x0000_s1114" type="#_x0000_t202" style="position:absolute;margin-left:459.05pt;margin-top:8.6pt;width:225pt;height:65.8pt;z-index:9" strokecolor="#c0504d" strokeweight="8.75pt">
            <v:textbox style="mso-next-textbox:#_x0000_s1114" inset="5.85pt,.7pt,5.85pt,.7pt">
              <w:txbxContent>
                <w:p w:rsidR="00295683" w:rsidRPr="00D70F7C" w:rsidRDefault="00CC7517" w:rsidP="00295683">
                  <w:pPr>
                    <w:spacing w:line="240" w:lineRule="auto"/>
                    <w:rPr>
                      <w:rFonts w:ascii="HG丸ｺﾞｼｯｸM-PRO" w:eastAsia="HG丸ｺﾞｼｯｸM-PRO" w:hAnsi="HG丸ｺﾞｼｯｸM-PRO"/>
                      <w:b/>
                      <w:w w:val="150"/>
                      <w:sz w:val="24"/>
                      <w:lang w:eastAsia="ja-JP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w w:val="150"/>
                      <w:sz w:val="24"/>
                      <w:lang w:eastAsia="ja-JP"/>
                    </w:rPr>
                    <w:t>この活動</w:t>
                  </w:r>
                  <w:r w:rsidR="00D70F7C" w:rsidRPr="00D70F7C">
                    <w:rPr>
                      <w:rFonts w:ascii="HG丸ｺﾞｼｯｸM-PRO" w:eastAsia="HG丸ｺﾞｼｯｸM-PRO" w:hAnsi="HG丸ｺﾞｼｯｸM-PRO" w:hint="eastAsia"/>
                      <w:b/>
                      <w:w w:val="150"/>
                      <w:sz w:val="24"/>
                      <w:lang w:eastAsia="ja-JP"/>
                    </w:rPr>
                    <w:t>は、無償の奉仕と皆様のご厚志に支えられています</w:t>
                  </w:r>
                </w:p>
                <w:p w:rsidR="00FC7759" w:rsidRPr="00D70F7C" w:rsidRDefault="00FC7759" w:rsidP="007374FA">
                  <w:pPr>
                    <w:spacing w:line="240" w:lineRule="exact"/>
                    <w:ind w:firstLineChars="100" w:firstLine="211"/>
                    <w:rPr>
                      <w:rFonts w:ascii="HG丸ｺﾞｼｯｸM-PRO" w:eastAsia="HG丸ｺﾞｼｯｸM-PRO" w:hAnsi="HG丸ｺﾞｼｯｸM-PRO"/>
                      <w:b/>
                      <w:sz w:val="21"/>
                      <w:lang w:eastAsia="ja-JP"/>
                    </w:rPr>
                  </w:pPr>
                </w:p>
              </w:txbxContent>
            </v:textbox>
          </v:shape>
        </w:pict>
      </w:r>
    </w:p>
    <w:p w:rsidR="00BD7EBC" w:rsidRDefault="00BD7EBC" w:rsidP="00575147">
      <w:pPr>
        <w:tabs>
          <w:tab w:val="left" w:pos="1974"/>
        </w:tabs>
        <w:rPr>
          <w:lang w:eastAsia="ja-JP"/>
        </w:rPr>
      </w:pPr>
    </w:p>
    <w:p w:rsidR="00597319" w:rsidRDefault="00597319" w:rsidP="00974371">
      <w:pPr>
        <w:ind w:rightChars="1558" w:right="2804" w:firstLineChars="773" w:firstLine="2551"/>
        <w:rPr>
          <w:rFonts w:ascii="HG丸ｺﾞｼｯｸM-PRO" w:eastAsia="HG丸ｺﾞｼｯｸM-PRO" w:hAnsi="HG丸ｺﾞｼｯｸM-PRO"/>
          <w:w w:val="150"/>
          <w:sz w:val="22"/>
          <w:lang w:eastAsia="ja-JP"/>
        </w:rPr>
      </w:pPr>
      <w:r>
        <w:rPr>
          <w:rFonts w:ascii="HG丸ｺﾞｼｯｸM-PRO" w:eastAsia="HG丸ｺﾞｼｯｸM-PRO" w:hAnsi="HG丸ｺﾞｼｯｸM-PRO"/>
          <w:w w:val="150"/>
          <w:sz w:val="22"/>
          <w:lang w:eastAsia="ja-JP"/>
        </w:rPr>
        <w:tab/>
      </w:r>
    </w:p>
    <w:p w:rsidR="00597319" w:rsidRPr="00597319" w:rsidRDefault="00597319" w:rsidP="00597319">
      <w:pPr>
        <w:rPr>
          <w:rFonts w:ascii="HG丸ｺﾞｼｯｸM-PRO" w:eastAsia="HG丸ｺﾞｼｯｸM-PRO" w:hAnsi="HG丸ｺﾞｼｯｸM-PRO"/>
          <w:sz w:val="22"/>
          <w:lang w:eastAsia="ja-JP"/>
        </w:rPr>
      </w:pPr>
    </w:p>
    <w:p w:rsidR="00E023EC" w:rsidRPr="00F40F20" w:rsidRDefault="00E023EC" w:rsidP="00104F7D">
      <w:pPr>
        <w:tabs>
          <w:tab w:val="left" w:pos="14188"/>
        </w:tabs>
        <w:rPr>
          <w:rFonts w:ascii="HG丸ｺﾞｼｯｸM-PRO" w:eastAsia="HG丸ｺﾞｼｯｸM-PRO" w:hAnsi="HG丸ｺﾞｼｯｸM-PRO"/>
          <w:sz w:val="22"/>
          <w:lang w:eastAsia="ja-JP"/>
        </w:rPr>
      </w:pPr>
    </w:p>
    <w:sectPr w:rsidR="00E023EC" w:rsidRPr="00F40F20" w:rsidSect="0089697D">
      <w:pgSz w:w="16839" w:h="11907" w:orient="landscape" w:code="9"/>
      <w:pgMar w:top="0" w:right="567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100" w:rsidRDefault="001D5100" w:rsidP="0095279D">
      <w:pPr>
        <w:spacing w:after="0" w:line="240" w:lineRule="auto"/>
      </w:pPr>
      <w:r>
        <w:separator/>
      </w:r>
    </w:p>
  </w:endnote>
  <w:endnote w:type="continuationSeparator" w:id="0">
    <w:p w:rsidR="001D5100" w:rsidRDefault="001D5100" w:rsidP="00952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100" w:rsidRDefault="001D5100" w:rsidP="0095279D">
      <w:pPr>
        <w:spacing w:after="0" w:line="240" w:lineRule="auto"/>
      </w:pPr>
      <w:r>
        <w:separator/>
      </w:r>
    </w:p>
  </w:footnote>
  <w:footnote w:type="continuationSeparator" w:id="0">
    <w:p w:rsidR="001D5100" w:rsidRDefault="001D5100" w:rsidP="00952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F06C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17EC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59F8F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257C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bordersDoNotSurroundHeader/>
  <w:bordersDoNotSurroundFooter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 fillcolor="#c0504d" stroke="f">
      <v:fill color="#c0504d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279D"/>
    <w:rsid w:val="00002D14"/>
    <w:rsid w:val="0000723D"/>
    <w:rsid w:val="00047814"/>
    <w:rsid w:val="00075687"/>
    <w:rsid w:val="000C31BA"/>
    <w:rsid w:val="000D1392"/>
    <w:rsid w:val="000F52DC"/>
    <w:rsid w:val="000F6A0D"/>
    <w:rsid w:val="00104F7D"/>
    <w:rsid w:val="00106D6F"/>
    <w:rsid w:val="0016372B"/>
    <w:rsid w:val="001A04DB"/>
    <w:rsid w:val="001D5100"/>
    <w:rsid w:val="001E7B79"/>
    <w:rsid w:val="00226EE1"/>
    <w:rsid w:val="002769B8"/>
    <w:rsid w:val="002868F5"/>
    <w:rsid w:val="00295683"/>
    <w:rsid w:val="00295B92"/>
    <w:rsid w:val="002A7710"/>
    <w:rsid w:val="002D3B7F"/>
    <w:rsid w:val="002D672B"/>
    <w:rsid w:val="002F58AA"/>
    <w:rsid w:val="00330B71"/>
    <w:rsid w:val="00342A6E"/>
    <w:rsid w:val="00352D3C"/>
    <w:rsid w:val="00360F67"/>
    <w:rsid w:val="003648AE"/>
    <w:rsid w:val="00391963"/>
    <w:rsid w:val="0039733C"/>
    <w:rsid w:val="003D2668"/>
    <w:rsid w:val="003E35B1"/>
    <w:rsid w:val="003E76A9"/>
    <w:rsid w:val="00452275"/>
    <w:rsid w:val="00462BFD"/>
    <w:rsid w:val="0047620E"/>
    <w:rsid w:val="00481CB7"/>
    <w:rsid w:val="004865E4"/>
    <w:rsid w:val="00495B59"/>
    <w:rsid w:val="004B2C34"/>
    <w:rsid w:val="004C2075"/>
    <w:rsid w:val="004E19DB"/>
    <w:rsid w:val="00507142"/>
    <w:rsid w:val="00510769"/>
    <w:rsid w:val="00522984"/>
    <w:rsid w:val="00532C98"/>
    <w:rsid w:val="00545BC4"/>
    <w:rsid w:val="00557975"/>
    <w:rsid w:val="00575147"/>
    <w:rsid w:val="00576E22"/>
    <w:rsid w:val="00586C2B"/>
    <w:rsid w:val="00597319"/>
    <w:rsid w:val="005C4532"/>
    <w:rsid w:val="005C63D7"/>
    <w:rsid w:val="005D1F38"/>
    <w:rsid w:val="005E7D61"/>
    <w:rsid w:val="005F1FBF"/>
    <w:rsid w:val="005F57BF"/>
    <w:rsid w:val="00661144"/>
    <w:rsid w:val="006B74DC"/>
    <w:rsid w:val="006D17F0"/>
    <w:rsid w:val="007374FA"/>
    <w:rsid w:val="007402F4"/>
    <w:rsid w:val="00786791"/>
    <w:rsid w:val="00790FF2"/>
    <w:rsid w:val="00796790"/>
    <w:rsid w:val="007A147B"/>
    <w:rsid w:val="007B2FF6"/>
    <w:rsid w:val="007C713F"/>
    <w:rsid w:val="007D3BDE"/>
    <w:rsid w:val="0089697D"/>
    <w:rsid w:val="009030BE"/>
    <w:rsid w:val="0095279D"/>
    <w:rsid w:val="00974371"/>
    <w:rsid w:val="00977749"/>
    <w:rsid w:val="00993BD8"/>
    <w:rsid w:val="009C04C6"/>
    <w:rsid w:val="009D2912"/>
    <w:rsid w:val="009D3C4A"/>
    <w:rsid w:val="009D66E9"/>
    <w:rsid w:val="009F6011"/>
    <w:rsid w:val="00A37995"/>
    <w:rsid w:val="00A43321"/>
    <w:rsid w:val="00A56861"/>
    <w:rsid w:val="00A738FA"/>
    <w:rsid w:val="00A85831"/>
    <w:rsid w:val="00A94A0C"/>
    <w:rsid w:val="00AB6AEC"/>
    <w:rsid w:val="00AC4846"/>
    <w:rsid w:val="00AD43C7"/>
    <w:rsid w:val="00AF672C"/>
    <w:rsid w:val="00B33816"/>
    <w:rsid w:val="00B47403"/>
    <w:rsid w:val="00B808D5"/>
    <w:rsid w:val="00B870AA"/>
    <w:rsid w:val="00B900DC"/>
    <w:rsid w:val="00B92BD0"/>
    <w:rsid w:val="00BC068F"/>
    <w:rsid w:val="00BD7EBC"/>
    <w:rsid w:val="00BF555D"/>
    <w:rsid w:val="00C33F40"/>
    <w:rsid w:val="00CA7A59"/>
    <w:rsid w:val="00CB1FD0"/>
    <w:rsid w:val="00CB5420"/>
    <w:rsid w:val="00CC7517"/>
    <w:rsid w:val="00D07019"/>
    <w:rsid w:val="00D26713"/>
    <w:rsid w:val="00D6015F"/>
    <w:rsid w:val="00D62AF8"/>
    <w:rsid w:val="00D67D27"/>
    <w:rsid w:val="00D70F7C"/>
    <w:rsid w:val="00D96A3D"/>
    <w:rsid w:val="00DC3DB8"/>
    <w:rsid w:val="00DC65CD"/>
    <w:rsid w:val="00E023EC"/>
    <w:rsid w:val="00E218E4"/>
    <w:rsid w:val="00E2260C"/>
    <w:rsid w:val="00EC2C65"/>
    <w:rsid w:val="00EE1AE4"/>
    <w:rsid w:val="00EE64C6"/>
    <w:rsid w:val="00F40F20"/>
    <w:rsid w:val="00F67ED9"/>
    <w:rsid w:val="00FB2461"/>
    <w:rsid w:val="00F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c0504d" stroke="f">
      <v:fill color="#c0504d"/>
      <v:stroke on="f"/>
      <v:textbox inset="5.85pt,.7pt,5.85pt,.7pt"/>
    </o:shapedefaults>
    <o:shapelayout v:ext="edit">
      <o:idmap v:ext="edit" data="1"/>
      <o:rules v:ext="edit">
        <o:r id="V:Rule1" type="connector" idref="#_x0000_s1152">
          <o:proxy start="" idref="#_x0000_s1146" connectloc="2"/>
          <o:proxy end="" idref="#_x0000_s1146" connectloc="2"/>
        </o:r>
        <o:r id="V:Rule2" type="connector" idref="#_x0000_s1154"/>
        <o:r id="V:Rule3" type="connector" idref="#_x0000_s1153">
          <o:proxy start="" idref="#_x0000_s1146" connectloc="2"/>
          <o:proxy end="" idref="#_x0000_s1146" connectloc="2"/>
        </o:r>
        <o:r id="V:Rule4" type="connector" idref="#_x0000_s1160">
          <o:proxy start="" idref="#_x0000_s1146" connectloc="1"/>
          <o:proxy end="" idref="#_x0000_s1146" connectloc="1"/>
        </o:r>
        <o:r id="V:Rule5" type="connector" idref="#_x0000_s1161"/>
        <o:r id="V:Rule6" type="connector" idref="#_x0000_s1157"/>
        <o:r id="V:Rule7" type="connector" idref="#_x0000_s1155">
          <o:proxy start="" idref="#_x0000_s1146" connectloc="1"/>
          <o:proxy end="" idref="#_x0000_s1146" connectloc="1"/>
        </o:r>
        <o:r id="V:Rule8" type="connector" idref="#_x0000_s1162">
          <o:proxy start="" idref="#_x0000_s1146" connectloc="1"/>
          <o:proxy end="" idref="#_x0000_s1146" connectloc="1"/>
        </o:r>
        <o:r id="V:Rule9" type="connector" idref="#_x0000_s1163"/>
        <o:r id="V:Rule10" type="connector" idref="#_x0000_s1198"/>
        <o:r id="V:Rule11" type="connector" idref="#_x0000_s1197"/>
      </o:rules>
    </o:shapelayout>
  </w:shapeDefaults>
  <w:doNotEmbedSmartTags/>
  <w:decimalSymbol w:val="."/>
  <w:listSeparator w:val=","/>
  <w15:docId w15:val="{49AAEE46-F070-4E72-A42D-EBA5A9E0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sto MT" w:eastAsia="ＭＳ 明朝" w:hAnsi="Calisto MT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  <w:rsid w:val="006D17F0"/>
    <w:pPr>
      <w:spacing w:after="200" w:line="276" w:lineRule="auto"/>
    </w:pPr>
    <w:rPr>
      <w:sz w:val="18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semiHidden/>
    <w:unhideWhenUsed/>
    <w:qFormat/>
    <w:rsid w:val="004B2C34"/>
    <w:pPr>
      <w:jc w:val="center"/>
      <w:outlineLvl w:val="0"/>
    </w:pPr>
    <w:rPr>
      <w:color w:val="FFFFFF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link w:val="a3"/>
    <w:uiPriority w:val="99"/>
    <w:semiHidden/>
    <w:rsid w:val="004B2C34"/>
    <w:rPr>
      <w:rFonts w:ascii="Tahoma" w:hAnsi="Tahoma" w:cs="Tahoma"/>
      <w:sz w:val="16"/>
      <w:szCs w:val="16"/>
    </w:rPr>
  </w:style>
  <w:style w:type="character" w:customStyle="1" w:styleId="10">
    <w:name w:val="見出し 1 (文字)"/>
    <w:link w:val="1"/>
    <w:uiPriority w:val="1"/>
    <w:semiHidden/>
    <w:rsid w:val="004B2C34"/>
    <w:rPr>
      <w:rFonts w:ascii="Calisto MT" w:hAnsi="Calisto MT"/>
      <w:color w:val="FFFFFF"/>
      <w:sz w:val="48"/>
    </w:rPr>
  </w:style>
  <w:style w:type="paragraph" w:customStyle="1" w:styleId="Insidetext">
    <w:name w:val="Inside text"/>
    <w:basedOn w:val="a"/>
    <w:qFormat/>
    <w:rsid w:val="006D17F0"/>
    <w:pPr>
      <w:jc w:val="center"/>
    </w:pPr>
    <w:rPr>
      <w:color w:val="17365D"/>
      <w:sz w:val="24"/>
    </w:rPr>
  </w:style>
  <w:style w:type="character" w:styleId="a5">
    <w:name w:val="Placeholder Text"/>
    <w:uiPriority w:val="99"/>
    <w:semiHidden/>
    <w:rsid w:val="004B2C34"/>
    <w:rPr>
      <w:color w:val="808080"/>
    </w:rPr>
  </w:style>
  <w:style w:type="character" w:styleId="a6">
    <w:name w:val="Emphasis"/>
    <w:uiPriority w:val="2"/>
    <w:qFormat/>
    <w:rsid w:val="006D17F0"/>
    <w:rPr>
      <w:rFonts w:ascii="Calisto MT" w:hAnsi="Calisto MT"/>
      <w:i/>
      <w:iCs/>
      <w:color w:val="943634"/>
    </w:rPr>
  </w:style>
  <w:style w:type="paragraph" w:styleId="a7">
    <w:name w:val="header"/>
    <w:basedOn w:val="a"/>
    <w:link w:val="a8"/>
    <w:uiPriority w:val="99"/>
    <w:unhideWhenUsed/>
    <w:rsid w:val="009527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95279D"/>
    <w:rPr>
      <w:sz w:val="18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95279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95279D"/>
    <w:rPr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ahh_npo\AppData\Roaming\Microsoft\Templates\&#12362;&#31036;&#29366;%20(&#12501;&#12525;&#12540;&#12521;&#12523;&#26564;).dotx" TargetMode="External"/></Relationship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5F94CC8-1E97-4BC0-9109-972D715998A2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B063C-CC16-44B3-9296-91625B1E1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お礼状 (フローラル柄)</Template>
  <TotalTime>5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Thank you card (floral design)</vt:lpstr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(floral design)</dc:title>
  <dc:subject/>
  <dc:creator>awahh_npo</dc:creator>
  <cp:keywords/>
  <cp:lastModifiedBy>特定非営利活動法人あわホームホスピス研究会</cp:lastModifiedBy>
  <cp:revision>3</cp:revision>
  <cp:lastPrinted>2017-01-10T08:15:00Z</cp:lastPrinted>
  <dcterms:created xsi:type="dcterms:W3CDTF">2017-04-24T02:23:00Z</dcterms:created>
  <dcterms:modified xsi:type="dcterms:W3CDTF">2017-12-14T09:52:00Z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TC101731791033</vt:lpwstr>
  </property>
</Properties>
</file>